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sdt>
      <w:sdtPr>
        <w:id w:val="1902631487"/>
        <w:docPartObj>
          <w:docPartGallery w:val="Cover Pages"/>
          <w:docPartUnique/>
        </w:docPartObj>
      </w:sdtPr>
      <w:sdtEndPr>
        <w:rPr>
          <w:rFonts w:ascii="Arial" w:hAnsi="Arial" w:cs="Arial"/>
          <w:sz w:val="22"/>
          <w:szCs w:val="22"/>
        </w:rPr>
      </w:sdtEndPr>
      <w:sdtContent>
        <w:p w:rsidR="00682E7D" w:rsidP="009279B9" w:rsidRDefault="00682E7D" w14:paraId="7340DA66" w14:textId="77777777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7E6F624" wp14:editId="327D9F8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9205" cy="10720552"/>
                <wp:effectExtent l="0" t="0" r="3175" b="508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licy_Front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205" cy="10720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82E7D" w:rsidP="009279B9" w:rsidRDefault="00AD6907" w14:paraId="1A077B90" w14:textId="77777777">
          <w:pPr>
            <w:spacing w:after="200" w:line="276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185E5085" wp14:editId="7543BA8E">
                    <wp:simplePos x="0" y="0"/>
                    <wp:positionH relativeFrom="column">
                      <wp:posOffset>-570230</wp:posOffset>
                    </wp:positionH>
                    <wp:positionV relativeFrom="paragraph">
                      <wp:posOffset>6661785</wp:posOffset>
                    </wp:positionV>
                    <wp:extent cx="4095115" cy="2110740"/>
                    <wp:effectExtent l="0" t="0" r="0" b="381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95115" cy="2110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044EBC" w:rsidR="00AD6907" w:rsidP="00AD6907" w:rsidRDefault="00387278" w14:paraId="01C76C59" w14:textId="79B8492E">
                                <w:pP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</w:pPr>
                                <w:r w:rsidRPr="00044EBC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  <w:t>Cynllun Teithio Cynaliadwy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 w14:anchorId="185E5085">
                    <v:stroke joinstyle="miter"/>
                    <v:path gradientshapeok="t" o:connecttype="rect"/>
                  </v:shapetype>
                  <v:shape id="Text Box 2" style="position:absolute;margin-left:-44.9pt;margin-top:524.55pt;width:322.45pt;height:166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">
                    <v:textbox>
                      <w:txbxContent>
                        <w:p w:rsidRPr="00044EBC" w:rsidR="00AD6907" w:rsidP="00AD6907" w:rsidRDefault="00387278" w14:paraId="01C76C59" w14:textId="79B8492E">
                          <w:pP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</w:pPr>
                          <w:r w:rsidRPr="00044EBC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  <w:t>Cynllun Teithio Cynaliadwy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C1F2B" w:rsidP="009279B9" w:rsidRDefault="008C1F2B" w14:paraId="2C1BFB23" w14:textId="77777777">
          <w:pPr>
            <w:spacing w:after="200" w:line="276" w:lineRule="auto"/>
            <w:sectPr w:rsidR="008C1F2B" w:rsidSect="00682E7D">
              <w:headerReference w:type="default" r:id="rId12"/>
              <w:footerReference w:type="default" r:id="rId13"/>
              <w:pgSz w:w="11906" w:h="16838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</w:p>
        <w:p w:rsidR="008C1F2B" w:rsidP="009279B9" w:rsidRDefault="008C1F2B" w14:paraId="2BA67123" w14:textId="77777777">
          <w:pPr>
            <w:spacing w:after="200" w:line="276" w:lineRule="auto"/>
          </w:pPr>
          <w:r>
            <w:lastRenderedPageBreak/>
            <w:br w:type="page"/>
          </w:r>
        </w:p>
        <w:p w:rsidR="008C1F2B" w:rsidP="009279B9" w:rsidRDefault="008C1F2B" w14:paraId="2B4F094F" w14:textId="77777777">
          <w:pPr>
            <w:spacing w:after="200" w:line="276" w:lineRule="auto"/>
          </w:pPr>
        </w:p>
        <w:p w:rsidR="00682E7D" w:rsidP="009279B9" w:rsidRDefault="00682E7D" w14:paraId="1224DB04" w14:textId="77777777"/>
        <w:p w:rsidR="00682E7D" w:rsidP="009279B9" w:rsidRDefault="004F4AF3" w14:paraId="2AF2EE96" w14:textId="77777777">
          <w:pPr>
            <w:spacing w:after="200" w:line="276" w:lineRule="auto"/>
            <w:rPr>
              <w:rFonts w:ascii="Arial" w:hAnsi="Arial" w:cs="Arial"/>
              <w:sz w:val="22"/>
              <w:szCs w:val="22"/>
            </w:rPr>
          </w:pPr>
        </w:p>
      </w:sdtContent>
    </w:sdt>
    <w:p w:rsidR="00290BD5" w:rsidP="009279B9" w:rsidRDefault="00290BD5" w14:paraId="44B7CAEE" w14:textId="77777777">
      <w:pPr>
        <w:rPr>
          <w:rFonts w:ascii="Arial" w:hAnsi="Arial" w:cs="Arial"/>
          <w:sz w:val="22"/>
          <w:szCs w:val="22"/>
        </w:rPr>
      </w:pPr>
    </w:p>
    <w:p w:rsidR="00290BD5" w:rsidP="009279B9" w:rsidRDefault="00290BD5" w14:paraId="59F0EF84" w14:textId="77777777">
      <w:pPr>
        <w:rPr>
          <w:rFonts w:ascii="Arial" w:hAnsi="Arial" w:cs="Arial"/>
          <w:sz w:val="22"/>
          <w:szCs w:val="22"/>
        </w:rPr>
      </w:pPr>
    </w:p>
    <w:p w:rsidR="00290BD5" w:rsidP="009279B9" w:rsidRDefault="00290BD5" w14:paraId="0B2179BE" w14:textId="77777777">
      <w:pPr>
        <w:rPr>
          <w:rFonts w:ascii="Arial" w:hAnsi="Arial" w:cs="Arial"/>
          <w:sz w:val="22"/>
          <w:szCs w:val="22"/>
        </w:rPr>
      </w:pPr>
    </w:p>
    <w:p w:rsidR="00290BD5" w:rsidP="009279B9" w:rsidRDefault="00290BD5" w14:paraId="1E4818E3" w14:textId="77777777">
      <w:pPr>
        <w:rPr>
          <w:rFonts w:ascii="Arial" w:hAnsi="Arial" w:cs="Arial"/>
          <w:sz w:val="22"/>
          <w:szCs w:val="22"/>
        </w:rPr>
      </w:pPr>
    </w:p>
    <w:p w:rsidR="00290BD5" w:rsidP="009279B9" w:rsidRDefault="00290BD5" w14:paraId="4EEF6C0B" w14:textId="77777777">
      <w:pPr>
        <w:rPr>
          <w:rFonts w:ascii="Arial" w:hAnsi="Arial" w:cs="Arial"/>
          <w:sz w:val="40"/>
          <w:szCs w:val="40"/>
        </w:rPr>
      </w:pPr>
    </w:p>
    <w:p w:rsidR="00290BD5" w:rsidP="009279B9" w:rsidRDefault="00290BD5" w14:paraId="5210C8F2" w14:textId="77777777">
      <w:pPr>
        <w:rPr>
          <w:rFonts w:ascii="Arial" w:hAnsi="Arial" w:cs="Arial"/>
          <w:sz w:val="40"/>
          <w:szCs w:val="40"/>
        </w:rPr>
      </w:pPr>
    </w:p>
    <w:p w:rsidR="00290BD5" w:rsidP="009279B9" w:rsidRDefault="00290BD5" w14:paraId="68F9DBC8" w14:textId="77777777">
      <w:pPr>
        <w:rPr>
          <w:rFonts w:ascii="Arial" w:hAnsi="Arial" w:cs="Arial"/>
          <w:sz w:val="40"/>
          <w:szCs w:val="40"/>
        </w:rPr>
      </w:pPr>
    </w:p>
    <w:p w:rsidR="00290BD5" w:rsidP="009279B9" w:rsidRDefault="00290BD5" w14:paraId="547168C3" w14:textId="77777777">
      <w:pPr>
        <w:rPr>
          <w:rFonts w:ascii="Arial" w:hAnsi="Arial" w:cs="Arial"/>
          <w:sz w:val="40"/>
          <w:szCs w:val="40"/>
        </w:rPr>
      </w:pPr>
    </w:p>
    <w:p w:rsidR="00290BD5" w:rsidP="009279B9" w:rsidRDefault="00290BD5" w14:paraId="1DCCEA44" w14:textId="77777777">
      <w:pPr>
        <w:rPr>
          <w:rFonts w:ascii="Arial" w:hAnsi="Arial" w:cs="Arial"/>
          <w:sz w:val="40"/>
          <w:szCs w:val="40"/>
        </w:rPr>
      </w:pPr>
    </w:p>
    <w:p w:rsidR="00290BD5" w:rsidP="009279B9" w:rsidRDefault="00290BD5" w14:paraId="5943FBFB" w14:textId="77777777">
      <w:pPr>
        <w:rPr>
          <w:rFonts w:ascii="Arial" w:hAnsi="Arial" w:cs="Arial"/>
          <w:sz w:val="40"/>
          <w:szCs w:val="40"/>
        </w:rPr>
      </w:pPr>
    </w:p>
    <w:p w:rsidR="00290BD5" w:rsidP="009279B9" w:rsidRDefault="00290BD5" w14:paraId="2026BEC0" w14:textId="77777777">
      <w:pPr>
        <w:rPr>
          <w:rFonts w:ascii="Arial" w:hAnsi="Arial" w:cs="Arial"/>
          <w:sz w:val="40"/>
          <w:szCs w:val="40"/>
        </w:rPr>
      </w:pPr>
    </w:p>
    <w:p w:rsidR="00290BD5" w:rsidP="009279B9" w:rsidRDefault="00290BD5" w14:paraId="09709B2D" w14:textId="77777777">
      <w:pPr>
        <w:rPr>
          <w:rFonts w:ascii="Arial" w:hAnsi="Arial" w:cs="Arial"/>
          <w:sz w:val="40"/>
          <w:szCs w:val="40"/>
        </w:rPr>
      </w:pPr>
    </w:p>
    <w:p w:rsidR="00290BD5" w:rsidP="009279B9" w:rsidRDefault="00290BD5" w14:paraId="3FFDD581" w14:textId="77777777">
      <w:pPr>
        <w:rPr>
          <w:rFonts w:ascii="Arial" w:hAnsi="Arial" w:cs="Arial"/>
          <w:sz w:val="40"/>
          <w:szCs w:val="40"/>
        </w:rPr>
      </w:pPr>
    </w:p>
    <w:p w:rsidRPr="00A71650" w:rsidR="00387278" w:rsidP="00387278" w:rsidRDefault="00387278" w14:paraId="73F0C27F" w14:textId="77777777">
      <w:pPr>
        <w:rPr>
          <w:rFonts w:ascii="Arial" w:hAnsi="Arial" w:cs="Arial"/>
          <w:sz w:val="40"/>
          <w:szCs w:val="40"/>
        </w:rPr>
      </w:pPr>
      <w:r w:rsidRPr="007B5908">
        <w:rPr>
          <w:rFonts w:ascii="Arial" w:hAnsi="Arial" w:cs="Arial"/>
          <w:sz w:val="40"/>
          <w:szCs w:val="40"/>
          <w:lang w:val="cy-GB"/>
        </w:rPr>
        <w:t>Prifysgol Cymru Y Drindod Dewi Sant</w:t>
      </w:r>
    </w:p>
    <w:p w:rsidRPr="00290BD5" w:rsidR="00387278" w:rsidP="00387278" w:rsidRDefault="00387278" w14:paraId="76626B7C" w14:textId="77777777">
      <w:pPr>
        <w:rPr>
          <w:rFonts w:ascii="Arial" w:hAnsi="Arial" w:cs="Arial"/>
          <w:sz w:val="40"/>
          <w:szCs w:val="40"/>
        </w:rPr>
      </w:pPr>
    </w:p>
    <w:p w:rsidRPr="00A71650" w:rsidR="00387278" w:rsidP="00387278" w:rsidRDefault="00387278" w14:paraId="38C25CDF" w14:textId="77777777">
      <w:pPr>
        <w:rPr>
          <w:rFonts w:ascii="Arial" w:hAnsi="Arial" w:cs="Arial"/>
          <w:sz w:val="40"/>
          <w:szCs w:val="40"/>
        </w:rPr>
      </w:pPr>
      <w:r w:rsidRPr="007B5908">
        <w:rPr>
          <w:rFonts w:ascii="Arial" w:hAnsi="Arial" w:cs="Arial"/>
          <w:sz w:val="40"/>
          <w:szCs w:val="40"/>
          <w:lang w:val="cy-GB"/>
        </w:rPr>
        <w:t>Cynllun Teithio Cynaliadwy</w:t>
      </w:r>
    </w:p>
    <w:p w:rsidR="00387278" w:rsidP="00387278" w:rsidRDefault="00387278" w14:paraId="1371B559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0C46E51C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16D02B7B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4B20CC06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443FE0D0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61A07536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63BD76CD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76837CAC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2D52C966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5C050BB8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489F7E7D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29C469C9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6F1B1ED4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7E7AB0E9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43E1CB43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483FA37A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4C6F6CDD" w14:textId="77777777">
      <w:pPr>
        <w:rPr>
          <w:rFonts w:ascii="Arial" w:hAnsi="Arial" w:cs="Arial"/>
          <w:sz w:val="22"/>
          <w:szCs w:val="22"/>
        </w:rPr>
      </w:pPr>
    </w:p>
    <w:p w:rsidRPr="00290BD5" w:rsidR="00387278" w:rsidP="00387278" w:rsidRDefault="00387278" w14:paraId="69B0498D" w14:textId="77777777">
      <w:pPr>
        <w:rPr>
          <w:rFonts w:ascii="Arial" w:hAnsi="Arial" w:cs="Arial"/>
          <w:sz w:val="22"/>
          <w:szCs w:val="22"/>
        </w:rPr>
      </w:pPr>
    </w:p>
    <w:p w:rsidR="00387278" w:rsidP="00387278" w:rsidRDefault="00387278" w14:paraId="2B029C50" w14:textId="77777777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387278" w:rsidP="00387278" w:rsidRDefault="00387278" w14:paraId="1E3366BB" w14:textId="77777777">
      <w:pPr>
        <w:rPr>
          <w:rFonts w:ascii="Arial" w:hAnsi="Arial" w:cs="Arial"/>
          <w:b/>
          <w:sz w:val="22"/>
          <w:szCs w:val="22"/>
        </w:rPr>
      </w:pPr>
    </w:p>
    <w:p w:rsidR="00387278" w:rsidP="00387278" w:rsidRDefault="00387278" w14:paraId="34F8DA38" w14:textId="77777777">
      <w:pPr>
        <w:rPr>
          <w:rFonts w:ascii="Arial" w:hAnsi="Arial" w:cs="Arial"/>
          <w:b/>
          <w:sz w:val="22"/>
          <w:szCs w:val="22"/>
        </w:rPr>
      </w:pPr>
    </w:p>
    <w:p w:rsidR="00387278" w:rsidP="00387278" w:rsidRDefault="00387278" w14:paraId="49D8585B" w14:textId="77777777">
      <w:pPr>
        <w:rPr>
          <w:rFonts w:ascii="Arial" w:hAnsi="Arial" w:cs="Arial"/>
          <w:b/>
          <w:sz w:val="22"/>
          <w:szCs w:val="22"/>
        </w:rPr>
      </w:pPr>
    </w:p>
    <w:p w:rsidR="00387278" w:rsidP="00387278" w:rsidRDefault="00387278" w14:paraId="0BC275E0" w14:textId="77777777">
      <w:pPr>
        <w:rPr>
          <w:rFonts w:ascii="Arial" w:hAnsi="Arial" w:cs="Arial"/>
          <w:b/>
          <w:sz w:val="22"/>
          <w:szCs w:val="22"/>
        </w:rPr>
      </w:pPr>
    </w:p>
    <w:p w:rsidR="00387278" w:rsidP="00387278" w:rsidRDefault="00387278" w14:paraId="3E30CB8C" w14:textId="77777777">
      <w:pPr>
        <w:rPr>
          <w:rFonts w:ascii="Arial" w:hAnsi="Arial" w:cs="Arial"/>
          <w:b/>
          <w:sz w:val="22"/>
          <w:szCs w:val="22"/>
        </w:rPr>
      </w:pPr>
    </w:p>
    <w:p w:rsidRPr="00A71650" w:rsidR="00387278" w:rsidP="00387278" w:rsidRDefault="00387278" w14:paraId="70FD8409" w14:textId="77777777">
      <w:pPr>
        <w:pStyle w:val="Heading1"/>
      </w:pPr>
      <w:r w:rsidRPr="00175043">
        <w:t>1</w:t>
      </w:r>
      <w:r w:rsidRPr="009279B9">
        <w:rPr>
          <w:b w:val="0"/>
          <w:bCs w:val="0"/>
        </w:rPr>
        <w:t>.</w:t>
      </w:r>
      <w:r w:rsidRPr="009279B9">
        <w:t xml:space="preserve"> </w:t>
      </w:r>
      <w:r w:rsidRPr="007B5908">
        <w:rPr>
          <w:lang w:val="cy-GB"/>
        </w:rPr>
        <w:t>Cyflwyniad</w:t>
      </w:r>
    </w:p>
    <w:p w:rsidRPr="009279B9" w:rsidR="00387278" w:rsidP="00387278" w:rsidRDefault="00387278" w14:paraId="48BF46BA" w14:textId="77777777">
      <w:pPr>
        <w:rPr>
          <w:rFonts w:ascii="Arial" w:hAnsi="Arial" w:eastAsia="Arial" w:cs="Arial"/>
          <w:color w:val="0D0D0D" w:themeColor="text1" w:themeTint="F2"/>
          <w:sz w:val="22"/>
          <w:szCs w:val="22"/>
          <w:u w:val="single"/>
        </w:rPr>
      </w:pPr>
      <w:r w:rsidRPr="007B5908">
        <w:rPr>
          <w:rFonts w:ascii="Arial" w:hAnsi="Arial" w:eastAsia="Arial" w:cs="Arial"/>
          <w:sz w:val="22"/>
          <w:szCs w:val="22"/>
          <w:lang w:val="cy-GB" w:eastAsia="en-US"/>
        </w:rPr>
        <w:t xml:space="preserve">Yn dilyn lansio </w:t>
      </w:r>
      <w:hyperlink r:id="rId14">
        <w:r w:rsidRPr="007B5908">
          <w:rPr>
            <w:rStyle w:val="Hyperlink"/>
            <w:rFonts w:ascii="Arial" w:hAnsi="Arial" w:eastAsia="Arial" w:cs="Arial"/>
            <w:sz w:val="22"/>
            <w:szCs w:val="22"/>
            <w:lang w:val="cy-GB" w:eastAsia="en-US"/>
          </w:rPr>
          <w:t>Llwybr Newydd Strategaeth Drafnidiaeth Cymru 2021</w:t>
        </w:r>
      </w:hyperlink>
      <w:r w:rsidRPr="007B5908">
        <w:rPr>
          <w:rFonts w:ascii="Arial" w:hAnsi="Arial" w:eastAsia="Arial" w:cs="Arial"/>
          <w:sz w:val="22"/>
          <w:szCs w:val="22"/>
          <w:lang w:val="cy-GB" w:eastAsia="en-US"/>
        </w:rPr>
        <w:t>, mae’r Brifysgol yn ceisio sicrhau ei bod yn cefnogi’r egwyddorion wrth i ni weithio tuag at Garbon Sero Net.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7B5908">
        <w:rPr>
          <w:rFonts w:ascii="Arial" w:hAnsi="Arial" w:eastAsia="Arial" w:cs="Arial"/>
          <w:sz w:val="22"/>
          <w:szCs w:val="22"/>
          <w:lang w:val="cy-GB" w:eastAsia="en-US"/>
        </w:rPr>
        <w:t>Cyhoeddodd y Brifysgol ac UM Y Drindod Dewi Sant argyfwng hinsawdd, a theithio, ynghyd â chyfleustodau yw’r meysydd mwyaf o ran allyriadau carbon yn unrhyw sefydliad a hefyd y mwyaf heriol i’w monitro a’i meintoli.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7B5908">
        <w:rPr>
          <w:rFonts w:ascii="Arial" w:hAnsi="Arial" w:eastAsia="Arial" w:cs="Arial"/>
          <w:sz w:val="22"/>
          <w:szCs w:val="22"/>
          <w:lang w:val="cy-GB" w:eastAsia="en-US"/>
        </w:rPr>
        <w:t>Mae’r allyriadau hyn yn perthyn i gategori Cwmpas 3 ac felly yr uchelgais Sero Net sy’n gysylltiedig â’r rhain yw 2050.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9279B9">
        <w:rPr>
          <w:rFonts w:ascii="Arial" w:hAnsi="Arial" w:cs="Arial"/>
          <w:sz w:val="22"/>
          <w:szCs w:val="22"/>
        </w:rPr>
        <w:t xml:space="preserve">  </w:t>
      </w:r>
    </w:p>
    <w:p w:rsidRPr="009279B9" w:rsidR="00387278" w:rsidP="00387278" w:rsidRDefault="00387278" w14:paraId="6D093857" w14:textId="77777777">
      <w:pPr>
        <w:rPr>
          <w:rFonts w:ascii="Arial" w:hAnsi="Arial" w:cs="Arial"/>
          <w:sz w:val="22"/>
          <w:szCs w:val="22"/>
        </w:rPr>
      </w:pPr>
    </w:p>
    <w:p w:rsidRPr="00A71650" w:rsidR="00387278" w:rsidP="00387278" w:rsidRDefault="00387278" w14:paraId="15C35B97" w14:textId="77777777">
      <w:pPr>
        <w:pStyle w:val="Heading1"/>
      </w:pPr>
      <w:r w:rsidRPr="009279B9">
        <w:t xml:space="preserve">2. </w:t>
      </w:r>
      <w:r w:rsidRPr="007B5908">
        <w:rPr>
          <w:lang w:val="cy-GB"/>
        </w:rPr>
        <w:t>Diben</w:t>
      </w:r>
    </w:p>
    <w:p w:rsidRPr="009279B9" w:rsidR="00387278" w:rsidP="00387278" w:rsidRDefault="00387278" w14:paraId="029D7E9C" w14:textId="77777777">
      <w:pPr>
        <w:rPr>
          <w:rFonts w:ascii="Arial" w:hAnsi="Arial" w:eastAsia="Arial" w:cs="Arial"/>
          <w:sz w:val="22"/>
          <w:szCs w:val="22"/>
        </w:rPr>
      </w:pPr>
      <w:r w:rsidRPr="007B5908">
        <w:rPr>
          <w:rFonts w:ascii="Arial" w:hAnsi="Arial" w:eastAsia="Arial" w:cs="Arial"/>
          <w:sz w:val="22"/>
          <w:szCs w:val="22"/>
          <w:lang w:val="cy-GB"/>
        </w:rPr>
        <w:t>Mae’r Cynllun Teithio a Thrafnidiaeth yn amlinellu sut mae’r Brifysgol yn hwyluso ac yn hyrwyddo opsiynau carbon isel, cyfleus i’r staff, myfyrwyr a rhanddeiliaid i deithio i’n campysau a rhyngddynt.</w:t>
      </w:r>
      <w:r w:rsidRPr="00A71650">
        <w:rPr>
          <w:rFonts w:ascii="Arial" w:hAnsi="Arial" w:eastAsia="Arial" w:cs="Arial"/>
          <w:sz w:val="22"/>
          <w:szCs w:val="22"/>
        </w:rPr>
        <w:t xml:space="preserve"> </w:t>
      </w:r>
    </w:p>
    <w:p w:rsidRPr="00A71650" w:rsidR="00387278" w:rsidP="00387278" w:rsidRDefault="00387278" w14:paraId="6F0ED679" w14:textId="77777777">
      <w:pPr>
        <w:rPr>
          <w:rFonts w:ascii="Arial" w:hAnsi="Arial" w:eastAsia="Arial" w:cs="Arial"/>
          <w:sz w:val="22"/>
          <w:szCs w:val="22"/>
        </w:rPr>
      </w:pPr>
      <w:r w:rsidRPr="007B5908">
        <w:rPr>
          <w:rFonts w:ascii="Arial" w:hAnsi="Arial" w:eastAsia="Arial" w:cs="Arial"/>
          <w:sz w:val="22"/>
          <w:szCs w:val="22"/>
          <w:lang w:val="cy-GB"/>
        </w:rPr>
        <w:t>Cefnogir y cyfarwyddyd hwn gan yr amcanion canlynol:</w:t>
      </w:r>
    </w:p>
    <w:p w:rsidRPr="00A71650" w:rsidR="00387278" w:rsidP="00387278" w:rsidRDefault="00387278" w14:paraId="2746DBD1" w14:textId="77777777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</w:rPr>
      </w:pPr>
      <w:r w:rsidRPr="007B5908">
        <w:rPr>
          <w:rFonts w:ascii="Arial" w:hAnsi="Arial" w:eastAsia="Arial" w:cs="Arial"/>
          <w:sz w:val="22"/>
          <w:lang w:val="cy-GB"/>
        </w:rPr>
        <w:t>Darparu dulliau teithio amgen deniadol o’u cymharu â theithiau car gyrrwr yn unig.</w:t>
      </w:r>
    </w:p>
    <w:p w:rsidRPr="00A71650" w:rsidR="00387278" w:rsidP="00387278" w:rsidRDefault="00387278" w14:paraId="646BB511" w14:textId="77777777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</w:rPr>
      </w:pPr>
      <w:r w:rsidRPr="007B5908">
        <w:rPr>
          <w:rFonts w:ascii="Arial" w:hAnsi="Arial" w:eastAsia="Arial" w:cs="Arial"/>
          <w:sz w:val="22"/>
          <w:lang w:val="cy-GB"/>
        </w:rPr>
        <w:t>Gwella llesiant staff a llesiant opsiynau teithio gweithredol diogel a chyfleus.</w:t>
      </w:r>
    </w:p>
    <w:p w:rsidRPr="00A71650" w:rsidR="00387278" w:rsidP="00387278" w:rsidRDefault="00387278" w14:paraId="130E4CB5" w14:textId="77777777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</w:rPr>
      </w:pPr>
      <w:r w:rsidRPr="007B5908">
        <w:rPr>
          <w:rFonts w:ascii="Arial" w:hAnsi="Arial" w:eastAsia="Arial" w:cs="Arial"/>
          <w:sz w:val="22"/>
          <w:lang w:val="cy-GB"/>
        </w:rPr>
        <w:t>Lleihau effaith teithiau busnes;</w:t>
      </w:r>
    </w:p>
    <w:p w:rsidRPr="007B5908" w:rsidR="00387278" w:rsidP="00387278" w:rsidRDefault="00387278" w14:paraId="26A17513" w14:textId="77777777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</w:rPr>
      </w:pPr>
      <w:r w:rsidRPr="007B5908">
        <w:rPr>
          <w:rFonts w:ascii="Arial" w:hAnsi="Arial" w:eastAsia="Arial" w:cs="Arial"/>
          <w:sz w:val="22"/>
          <w:lang w:val="cy-GB"/>
        </w:rPr>
        <w:t>Meintoli’n gywir yr effeithiau sy’n gysylltiedig â theithio a thrafnidiaeth ar yr amgylchedd.</w:t>
      </w:r>
      <w:r w:rsidRPr="00A71650">
        <w:rPr>
          <w:rFonts w:ascii="Arial" w:hAnsi="Arial" w:eastAsia="Arial" w:cs="Arial"/>
          <w:sz w:val="22"/>
        </w:rPr>
        <w:t xml:space="preserve"> </w:t>
      </w:r>
    </w:p>
    <w:p w:rsidRPr="007B5908" w:rsidR="00387278" w:rsidP="00387278" w:rsidRDefault="00387278" w14:paraId="1B153205" w14:textId="77777777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</w:rPr>
      </w:pPr>
      <w:r w:rsidRPr="007B5908">
        <w:rPr>
          <w:rFonts w:ascii="Arial" w:hAnsi="Arial" w:eastAsia="Arial" w:cs="Arial"/>
          <w:sz w:val="22"/>
          <w:lang w:val="cy-GB"/>
        </w:rPr>
        <w:t>Darparu gwasanaeth parcio diogel a fforddiadwy.</w:t>
      </w:r>
      <w:r w:rsidRPr="00A71650">
        <w:rPr>
          <w:rFonts w:ascii="Arial" w:hAnsi="Arial" w:eastAsia="Arial" w:cs="Arial"/>
          <w:sz w:val="22"/>
        </w:rPr>
        <w:t xml:space="preserve"> </w:t>
      </w:r>
    </w:p>
    <w:p w:rsidRPr="00A71650" w:rsidR="00387278" w:rsidP="00387278" w:rsidRDefault="00387278" w14:paraId="172CB4AC" w14:textId="77777777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</w:rPr>
      </w:pPr>
      <w:r w:rsidRPr="007B5908">
        <w:rPr>
          <w:rFonts w:ascii="Arial" w:hAnsi="Arial" w:eastAsia="Arial" w:cs="Arial"/>
          <w:sz w:val="22"/>
          <w:lang w:val="cy-GB"/>
        </w:rPr>
        <w:t>Datblygu cofnod data cywir a chyflawn o’r holl allyriadau sy’n gysylltiedig â theithio.</w:t>
      </w:r>
    </w:p>
    <w:p w:rsidRPr="00A71650" w:rsidR="00387278" w:rsidP="00387278" w:rsidRDefault="00387278" w14:paraId="291BEF92" w14:textId="60E9626A">
      <w:pPr>
        <w:rPr>
          <w:rFonts w:ascii="Arial" w:hAnsi="Arial" w:eastAsia="Arial" w:cs="Arial"/>
          <w:sz w:val="22"/>
          <w:szCs w:val="22"/>
        </w:rPr>
      </w:pPr>
      <w:r w:rsidRPr="007B5908">
        <w:rPr>
          <w:rFonts w:ascii="Arial" w:hAnsi="Arial" w:eastAsia="Arial" w:cs="Arial"/>
          <w:sz w:val="22"/>
          <w:szCs w:val="22"/>
          <w:lang w:val="cy-GB"/>
        </w:rPr>
        <w:t xml:space="preserve">Mae’r targedau penodol sy’n gysylltiedig â’r amcanion hyn wedi’u </w:t>
      </w:r>
      <w:r w:rsidR="00BF6200">
        <w:rPr>
          <w:rFonts w:ascii="Arial" w:hAnsi="Arial" w:eastAsia="Arial" w:cs="Arial"/>
          <w:sz w:val="22"/>
          <w:szCs w:val="22"/>
          <w:lang w:val="cy-GB"/>
        </w:rPr>
        <w:t>nodi</w:t>
      </w:r>
      <w:r w:rsidRPr="007B5908">
        <w:rPr>
          <w:rFonts w:ascii="Arial" w:hAnsi="Arial" w:eastAsia="Arial" w:cs="Arial"/>
          <w:sz w:val="22"/>
          <w:szCs w:val="22"/>
          <w:lang w:val="cy-GB"/>
        </w:rPr>
        <w:t xml:space="preserve"> yn yr adran isod.</w:t>
      </w:r>
    </w:p>
    <w:p w:rsidRPr="009279B9" w:rsidR="00387278" w:rsidP="00387278" w:rsidRDefault="00387278" w14:paraId="2FC279A6" w14:textId="77777777">
      <w:pPr>
        <w:rPr>
          <w:rFonts w:ascii="Arial" w:hAnsi="Arial" w:cs="Arial"/>
          <w:sz w:val="22"/>
          <w:szCs w:val="22"/>
        </w:rPr>
      </w:pPr>
    </w:p>
    <w:p w:rsidRPr="00A71650" w:rsidR="00387278" w:rsidP="00387278" w:rsidRDefault="00387278" w14:paraId="52C1A554" w14:textId="77777777">
      <w:pPr>
        <w:pStyle w:val="Heading1"/>
      </w:pPr>
      <w:r w:rsidRPr="009279B9">
        <w:t xml:space="preserve">3. </w:t>
      </w:r>
      <w:r w:rsidRPr="007B5908">
        <w:rPr>
          <w:lang w:val="cy-GB"/>
        </w:rPr>
        <w:t>Cwmpas</w:t>
      </w:r>
    </w:p>
    <w:p w:rsidRPr="00A71650" w:rsidR="00387278" w:rsidP="00387278" w:rsidRDefault="00387278" w14:paraId="69F0610D" w14:textId="74715A51">
      <w:pPr>
        <w:rPr>
          <w:rFonts w:ascii="Arial" w:hAnsi="Arial" w:cs="Arial"/>
          <w:sz w:val="22"/>
          <w:szCs w:val="22"/>
        </w:rPr>
      </w:pPr>
      <w:r w:rsidRPr="007B5908">
        <w:rPr>
          <w:rFonts w:ascii="Arial" w:hAnsi="Arial" w:cs="Arial"/>
          <w:sz w:val="22"/>
          <w:szCs w:val="22"/>
          <w:lang w:val="cy-GB"/>
        </w:rPr>
        <w:t>Mae’r cynllun hwn yn berthnasol i bob myfyriwr, aelodau staff a rhanddeiliaid prifysgol eraill.</w:t>
      </w:r>
      <w:r w:rsidRPr="00A71650">
        <w:rPr>
          <w:rFonts w:ascii="Arial" w:hAnsi="Arial" w:cs="Arial"/>
          <w:sz w:val="22"/>
          <w:szCs w:val="22"/>
        </w:rPr>
        <w:t xml:space="preserve"> </w:t>
      </w:r>
      <w:r w:rsidRPr="009279B9">
        <w:rPr>
          <w:rFonts w:ascii="Arial" w:hAnsi="Arial" w:cs="Arial"/>
          <w:sz w:val="22"/>
          <w:szCs w:val="22"/>
        </w:rPr>
        <w:t xml:space="preserve"> </w:t>
      </w:r>
      <w:r w:rsidRPr="005A7DA1">
        <w:rPr>
          <w:rFonts w:ascii="Arial" w:hAnsi="Arial" w:cs="Arial"/>
          <w:sz w:val="22"/>
          <w:szCs w:val="22"/>
          <w:lang w:val="cy-GB"/>
        </w:rPr>
        <w:t>Mae’r cynllun yn berthnasol i bob agwedd ar deithio wrth gyflawni busnes y brifysgol ac mae’n cynnwys teithio rhwng eich preswylfa a’ch gweithle/lle astudio.</w:t>
      </w:r>
      <w:r w:rsidRPr="00A71650">
        <w:rPr>
          <w:rFonts w:ascii="Arial" w:hAnsi="Arial" w:cs="Arial"/>
          <w:sz w:val="22"/>
          <w:szCs w:val="22"/>
        </w:rPr>
        <w:t xml:space="preserve"> </w:t>
      </w:r>
      <w:r w:rsidRPr="005A7DA1">
        <w:rPr>
          <w:rFonts w:ascii="Arial" w:hAnsi="Arial" w:cs="Arial"/>
          <w:sz w:val="22"/>
          <w:szCs w:val="22"/>
          <w:lang w:val="cy-GB"/>
        </w:rPr>
        <w:t>Mae hefyd yn berthnasol i bob agwedd ar deithio ar gyfer busnes y brifysgol gan gynnwys teithio ar y ffordd, y rheilffordd, drwy’r awyr ac ar long.</w:t>
      </w:r>
    </w:p>
    <w:p w:rsidRPr="009279B9" w:rsidR="00387278" w:rsidP="00387278" w:rsidRDefault="00387278" w14:paraId="45C8323F" w14:textId="77777777">
      <w:pPr>
        <w:rPr>
          <w:rFonts w:ascii="Arial" w:hAnsi="Arial" w:cs="Arial"/>
          <w:sz w:val="22"/>
          <w:szCs w:val="22"/>
        </w:rPr>
      </w:pPr>
    </w:p>
    <w:p w:rsidRPr="00A71650" w:rsidR="00387278" w:rsidP="00387278" w:rsidRDefault="00387278" w14:paraId="2C3C84C3" w14:textId="77777777">
      <w:pPr>
        <w:pStyle w:val="Heading1"/>
        <w:rPr>
          <w:color w:val="FFFFFF"/>
        </w:rPr>
      </w:pPr>
      <w:r w:rsidRPr="009279B9">
        <w:t xml:space="preserve">4. </w:t>
      </w:r>
      <w:r w:rsidRPr="005A7DA1">
        <w:rPr>
          <w:lang w:val="cy-GB"/>
        </w:rPr>
        <w:t>Cefndir</w:t>
      </w:r>
    </w:p>
    <w:p w:rsidRPr="00A71650" w:rsidR="00387278" w:rsidP="00387278" w:rsidRDefault="00387278" w14:paraId="28BDF991" w14:textId="77777777">
      <w:pPr>
        <w:pStyle w:val="Heading2"/>
        <w:ind w:firstLine="720"/>
        <w:rPr>
          <w:rFonts w:ascii="Arial" w:hAnsi="Arial" w:eastAsia="Arial"/>
          <w:sz w:val="22"/>
          <w:szCs w:val="22"/>
        </w:rPr>
      </w:pPr>
      <w:r w:rsidRPr="005A7DA1">
        <w:rPr>
          <w:rFonts w:ascii="Arial" w:hAnsi="Arial" w:eastAsia="Arial"/>
          <w:sz w:val="22"/>
          <w:szCs w:val="22"/>
          <w:lang w:val="cy-GB"/>
        </w:rPr>
        <w:t>Amgylchedd gweithredol</w:t>
      </w:r>
    </w:p>
    <w:p w:rsidRPr="009279B9" w:rsidR="00387278" w:rsidP="00387278" w:rsidRDefault="00387278" w14:paraId="1B1C0984" w14:textId="77777777">
      <w:pPr>
        <w:rPr>
          <w:rFonts w:ascii="Arial" w:hAnsi="Arial" w:eastAsia="Arial" w:cs="Arial"/>
          <w:sz w:val="22"/>
          <w:szCs w:val="22"/>
        </w:rPr>
      </w:pPr>
      <w:r w:rsidRPr="005A7DA1">
        <w:rPr>
          <w:rFonts w:ascii="Arial" w:hAnsi="Arial" w:eastAsia="Arial" w:cs="Arial"/>
          <w:sz w:val="22"/>
          <w:szCs w:val="22"/>
          <w:lang w:val="cy-GB"/>
        </w:rPr>
        <w:t>Mae gan Brifysgol Cymru Y Drindod Dewi Sant gampysau ar draws Cymru a Lloegr.</w:t>
      </w:r>
      <w:r w:rsidRPr="00A71650">
        <w:rPr>
          <w:rFonts w:ascii="Arial" w:hAnsi="Arial" w:eastAsia="Arial" w:cs="Arial"/>
          <w:sz w:val="22"/>
          <w:szCs w:val="22"/>
        </w:rPr>
        <w:t xml:space="preserve"> </w:t>
      </w:r>
    </w:p>
    <w:p w:rsidRPr="009279B9" w:rsidR="00387278" w:rsidP="00387278" w:rsidRDefault="00044EBC" w14:paraId="1DA5DEA1" w14:textId="3157C8C9">
      <w:pPr>
        <w:rPr>
          <w:rFonts w:ascii="Arial" w:hAnsi="Arial" w:eastAsia="Arial" w:cs="Arial"/>
          <w:sz w:val="22"/>
          <w:szCs w:val="22"/>
        </w:rPr>
      </w:pPr>
      <w:r>
        <w:rPr>
          <w:rFonts w:ascii="Arial" w:hAnsi="Arial" w:cs="Arial" w:eastAsiaTheme="minorHAnsi"/>
          <w:sz w:val="22"/>
          <w:szCs w:val="22"/>
          <w:lang w:val="cy-GB" w:eastAsia="en-US"/>
        </w:rPr>
        <w:t>Mae’r cwmpas yn cynnwys cyfuniad o gampysau ac adeiladau sefydledig sy’n newydd i’r Brifysgol.</w:t>
      </w:r>
      <w:r>
        <w:rPr>
          <w:rFonts w:ascii="Arial" w:hAnsi="Arial" w:cs="Arial" w:eastAsiaTheme="minorHAnsi"/>
          <w:sz w:val="22"/>
          <w:szCs w:val="22"/>
          <w:lang w:eastAsia="en-US"/>
        </w:rPr>
        <w:t xml:space="preserve"> </w:t>
      </w:r>
      <w:r>
        <w:rPr>
          <w:rFonts w:ascii="Arial" w:hAnsi="Arial" w:cs="Arial" w:eastAsiaTheme="minorHAnsi"/>
          <w:sz w:val="22"/>
          <w:szCs w:val="22"/>
          <w:lang w:val="cy-GB" w:eastAsia="en-US"/>
        </w:rPr>
        <w:t>Mae’n bwysig i’r Brifysgol gydbwyso gofynion presennol ar seilwaith teithio lleol a’r pwysau ychwanegol a ddaw wrth i’r Brifysgol dyfu, wrth leihau unrhyw effeithiau negyddol ar yr amgylchedd.</w:t>
      </w:r>
      <w:r>
        <w:rPr>
          <w:rFonts w:ascii="Arial" w:hAnsi="Arial" w:cs="Arial" w:eastAsiaTheme="minorHAnsi"/>
          <w:sz w:val="22"/>
          <w:szCs w:val="22"/>
          <w:lang w:eastAsia="en-US"/>
        </w:rPr>
        <w:t xml:space="preserve">  </w:t>
      </w:r>
    </w:p>
    <w:p w:rsidRPr="009279B9" w:rsidR="00387278" w:rsidP="00387278" w:rsidRDefault="00387278" w14:paraId="7F5A7983" w14:textId="77777777">
      <w:pPr>
        <w:rPr>
          <w:rFonts w:ascii="Arial" w:hAnsi="Arial" w:eastAsia="Arial" w:cs="Arial"/>
          <w:sz w:val="22"/>
          <w:szCs w:val="22"/>
        </w:rPr>
      </w:pPr>
      <w:r w:rsidRPr="005A7DA1">
        <w:rPr>
          <w:rFonts w:ascii="Arial" w:hAnsi="Arial" w:eastAsia="Arial" w:cs="Arial"/>
          <w:sz w:val="22"/>
          <w:szCs w:val="22"/>
          <w:lang w:val="cy-GB"/>
        </w:rPr>
        <w:t>Wrth i weithgarwch economaidd gynyddu ar draws gorllewin Cymru, mae’r pwysau ar ein rhwydwaith deithio a thrafnidiaeth hefyd yn cynyddu.</w:t>
      </w:r>
      <w:r w:rsidRPr="00A71650">
        <w:rPr>
          <w:rFonts w:ascii="Arial" w:hAnsi="Arial" w:eastAsia="Arial" w:cs="Arial"/>
          <w:sz w:val="22"/>
          <w:szCs w:val="22"/>
        </w:rPr>
        <w:t xml:space="preserve"> </w:t>
      </w:r>
      <w:r w:rsidRPr="005A7DA1">
        <w:rPr>
          <w:rFonts w:ascii="Arial" w:hAnsi="Arial" w:eastAsia="Arial" w:cs="Arial"/>
          <w:sz w:val="22"/>
          <w:szCs w:val="22"/>
          <w:lang w:val="cy-GB"/>
        </w:rPr>
        <w:t xml:space="preserve">Adlewyrchir hyn gan ofynion cynllunio </w:t>
      </w:r>
      <w:r w:rsidRPr="005A7DA1">
        <w:rPr>
          <w:rFonts w:ascii="Arial" w:hAnsi="Arial" w:eastAsia="Arial" w:cs="Arial"/>
          <w:sz w:val="22"/>
          <w:szCs w:val="22"/>
          <w:lang w:val="cy-GB"/>
        </w:rPr>
        <w:lastRenderedPageBreak/>
        <w:t>llymach sy’n gysylltiedig â datblygu ystadau a gwaith craffu’n ychwanegol gan breswylwyr lleol a rhanddeiliaid.</w:t>
      </w:r>
      <w:r w:rsidRPr="00A71650">
        <w:rPr>
          <w:rFonts w:ascii="Arial" w:hAnsi="Arial" w:eastAsia="Arial" w:cs="Arial"/>
          <w:sz w:val="22"/>
          <w:szCs w:val="22"/>
        </w:rPr>
        <w:t xml:space="preserve"> </w:t>
      </w:r>
      <w:r w:rsidRPr="005A7DA1">
        <w:rPr>
          <w:rFonts w:ascii="Arial" w:hAnsi="Arial" w:eastAsia="Arial" w:cs="Arial"/>
          <w:sz w:val="22"/>
          <w:szCs w:val="22"/>
          <w:lang w:val="cy-GB"/>
        </w:rPr>
        <w:t>Dymuna’r Brifysgol ddangos agwedd gyfrifol at dwf drwy fynd i’r afael yn rhagweithiol â’r gofynion hyn.</w:t>
      </w:r>
      <w:r w:rsidRPr="00A71650">
        <w:rPr>
          <w:rFonts w:ascii="Arial" w:hAnsi="Arial" w:eastAsia="Arial" w:cs="Arial"/>
          <w:sz w:val="22"/>
          <w:szCs w:val="22"/>
        </w:rPr>
        <w:t xml:space="preserve"> </w:t>
      </w:r>
    </w:p>
    <w:p w:rsidRPr="00A71650" w:rsidR="00387278" w:rsidP="00387278" w:rsidRDefault="00387278" w14:paraId="4CF48B2E" w14:textId="77777777">
      <w:pPr>
        <w:rPr>
          <w:rFonts w:ascii="Arial" w:hAnsi="Arial" w:eastAsia="Arial" w:cs="Arial"/>
          <w:sz w:val="22"/>
          <w:szCs w:val="22"/>
        </w:rPr>
      </w:pPr>
      <w:r w:rsidRPr="005A7DA1">
        <w:rPr>
          <w:rFonts w:ascii="Arial" w:hAnsi="Arial" w:eastAsia="Arial" w:cs="Arial"/>
          <w:sz w:val="22"/>
          <w:szCs w:val="22"/>
          <w:lang w:val="cy-GB"/>
        </w:rPr>
        <w:t>Darpara ffactora allanol megis Bargen Ddinesig Abertawe a ffocws ar wneud Caerfyrddin yn hwb i’r cyfryngau digidol gyfle i’r Drindod Dewi Sant gysylltu datblygiadau strategol i mewn i’r economi ranbarthol ehangach.</w:t>
      </w:r>
      <w:r w:rsidRPr="00A71650">
        <w:rPr>
          <w:rFonts w:ascii="Arial" w:hAnsi="Arial" w:eastAsia="Arial" w:cs="Arial"/>
          <w:sz w:val="22"/>
          <w:szCs w:val="22"/>
        </w:rPr>
        <w:t xml:space="preserve"> </w:t>
      </w:r>
      <w:r w:rsidRPr="005A7DA1">
        <w:rPr>
          <w:rFonts w:ascii="Arial" w:hAnsi="Arial" w:eastAsia="Arial" w:cs="Arial"/>
          <w:sz w:val="22"/>
          <w:szCs w:val="22"/>
          <w:lang w:val="cy-GB"/>
        </w:rPr>
        <w:t xml:space="preserve">Mae datblygiadau mewn technoleg, gan gynnwys amlhau cerbydau trydan a rheoli traffig datblygedig a thechnoleg a gyflwynir yn raddol yn darparu’r offer i gyflawni’r nodau hyn.  </w:t>
      </w:r>
    </w:p>
    <w:p w:rsidRPr="00A71650" w:rsidR="00387278" w:rsidP="00387278" w:rsidRDefault="00387278" w14:paraId="5C8C2F76" w14:textId="77777777" w14:noSpellErr="1">
      <w:pPr>
        <w:rPr>
          <w:rFonts w:ascii="Arial" w:hAnsi="Arial" w:eastAsia="Arial" w:cs="Arial"/>
          <w:sz w:val="22"/>
          <w:szCs w:val="22"/>
        </w:rPr>
      </w:pPr>
      <w:r w:rsidRPr="4FDB7A1A" w:rsidR="00387278">
        <w:rPr>
          <w:rFonts w:ascii="Arial" w:hAnsi="Arial" w:eastAsia="Arial" w:cs="Arial"/>
          <w:sz w:val="22"/>
          <w:szCs w:val="22"/>
          <w:lang w:val="cy-GB"/>
        </w:rPr>
        <w:t>Mae’r Cynllun Teithio a Thrafnidiaeth yn ddogfen ddeinamig sy’n anelu at rwydweithiau teithio cysylltu ar draws gorllewin Cymru i ddarparu atebion hyfyw i staff, myfyrwyr ac ymwelwyr.</w:t>
      </w:r>
      <w:r w:rsidRPr="4FDB7A1A" w:rsidR="00387278">
        <w:rPr>
          <w:rFonts w:ascii="Arial" w:hAnsi="Arial" w:eastAsia="Arial" w:cs="Arial"/>
          <w:sz w:val="22"/>
          <w:szCs w:val="22"/>
        </w:rPr>
        <w:t xml:space="preserve"> </w:t>
      </w:r>
      <w:r w:rsidRPr="4FDB7A1A" w:rsidR="00387278">
        <w:rPr>
          <w:rFonts w:ascii="Arial" w:hAnsi="Arial" w:eastAsia="Arial" w:cs="Arial"/>
          <w:sz w:val="22"/>
          <w:szCs w:val="22"/>
          <w:lang w:val="cy-GB"/>
        </w:rPr>
        <w:t xml:space="preserve">Mae cynllun cyfunol wedi’i gynhyrchu i annog opsiynau teithio cynaliadwy ar draws y campws ac osgoi risg </w:t>
      </w:r>
      <w:r w:rsidRPr="4FDB7A1A" w:rsidR="00387278">
        <w:rPr>
          <w:rFonts w:ascii="Arial" w:hAnsi="Arial" w:eastAsia="Arial" w:cs="Arial"/>
          <w:sz w:val="22"/>
          <w:szCs w:val="22"/>
          <w:lang w:val="cy-GB"/>
        </w:rPr>
        <w:t>silos</w:t>
      </w:r>
      <w:r w:rsidRPr="4FDB7A1A" w:rsidR="00387278">
        <w:rPr>
          <w:rFonts w:ascii="Arial" w:hAnsi="Arial" w:eastAsia="Arial" w:cs="Arial"/>
          <w:sz w:val="22"/>
          <w:szCs w:val="22"/>
          <w:lang w:val="cy-GB"/>
        </w:rPr>
        <w:t xml:space="preserve"> gweithredol. </w:t>
      </w:r>
    </w:p>
    <w:p w:rsidR="4FDB7A1A" w:rsidP="4FDB7A1A" w:rsidRDefault="4FDB7A1A" w14:paraId="06C3E968" w14:textId="40EA5CED">
      <w:pPr>
        <w:pStyle w:val="Normal"/>
        <w:rPr>
          <w:rFonts w:ascii="Arial" w:hAnsi="Arial" w:eastAsia="Arial" w:cs="Arial"/>
          <w:sz w:val="22"/>
          <w:szCs w:val="22"/>
          <w:lang w:val="cy-GB"/>
        </w:rPr>
      </w:pPr>
    </w:p>
    <w:p w:rsidRPr="00A71650" w:rsidR="00387278" w:rsidP="00387278" w:rsidRDefault="00387278" w14:paraId="0905B436" w14:textId="77777777">
      <w:pPr>
        <w:pStyle w:val="Heading2"/>
        <w:ind w:firstLine="720"/>
        <w:rPr>
          <w:rFonts w:ascii="Arial" w:hAnsi="Arial" w:eastAsia="Arial"/>
          <w:sz w:val="22"/>
          <w:szCs w:val="22"/>
        </w:rPr>
      </w:pPr>
      <w:r w:rsidRPr="005A7DA1">
        <w:rPr>
          <w:rFonts w:ascii="Arial" w:hAnsi="Arial" w:eastAsia="Arial"/>
          <w:sz w:val="22"/>
          <w:szCs w:val="22"/>
          <w:lang w:val="cy-GB"/>
        </w:rPr>
        <w:t>Strwythur rheoli teithio</w:t>
      </w:r>
    </w:p>
    <w:p w:rsidRPr="009279B9" w:rsidR="00387278" w:rsidP="00387278" w:rsidRDefault="00387278" w14:paraId="3ADF3623" w14:textId="77777777">
      <w:pPr>
        <w:rPr>
          <w:rFonts w:ascii="Arial" w:hAnsi="Arial" w:eastAsia="Arial" w:cs="Arial"/>
          <w:sz w:val="22"/>
          <w:szCs w:val="22"/>
          <w:lang w:eastAsia="en-US"/>
        </w:rPr>
      </w:pPr>
      <w:r w:rsidRPr="005A7DA1">
        <w:rPr>
          <w:rFonts w:ascii="Arial" w:hAnsi="Arial" w:eastAsia="Arial" w:cs="Arial"/>
          <w:sz w:val="22"/>
          <w:szCs w:val="22"/>
          <w:lang w:val="cy-GB" w:eastAsia="en-US"/>
        </w:rPr>
        <w:t xml:space="preserve">Y Tîm Cyflawni Cynaliadwyedd sy’n cyflawni’r gwaith o reoli teithio a thrafnidiaeth o ddydd i ddydd oddi mewn i’r Gyfarwyddiaeth Ystadau a Chyfleusterau. </w:t>
      </w:r>
      <w:r w:rsidRPr="00976725">
        <w:rPr>
          <w:rFonts w:ascii="Arial" w:hAnsi="Arial" w:eastAsia="Arial" w:cs="Arial"/>
          <w:sz w:val="22"/>
          <w:szCs w:val="22"/>
          <w:lang w:val="cy-GB" w:eastAsia="en-US"/>
        </w:rPr>
        <w:t>Ar hyn o bryd mae hyn yn perthyn i gylch gwaith Pennaeth Gweithredol Ystadau a Chyfleusterau.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</w:p>
    <w:p w:rsidRPr="00A71650" w:rsidR="00387278" w:rsidP="00387278" w:rsidRDefault="00387278" w14:paraId="202CB13C" w14:textId="77777777">
      <w:pPr>
        <w:rPr>
          <w:rFonts w:ascii="Arial" w:hAnsi="Arial" w:eastAsia="Arial" w:cs="Arial"/>
          <w:sz w:val="22"/>
          <w:szCs w:val="22"/>
          <w:lang w:eastAsia="en-US"/>
        </w:rPr>
      </w:pP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>Hwylusir y gwaith ehangach o ymgysylltu â staff a myfyrwyr yn yr ardal trwy gyfrwng y Grŵp Datblygu Cynaliadwy, sy’n cyfarfod bob chwarter.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>Mae gan y grŵp gynrychiolaeth o bob athrofa a gwasanaeth proffesiynol ar draws y Brifysgol, UM Y Drindod Dewi Sant a’r Colegau AB.</w:t>
      </w:r>
    </w:p>
    <w:p w:rsidRPr="009279B9" w:rsidR="00387278" w:rsidP="00387278" w:rsidRDefault="00387278" w14:paraId="6D982070" w14:textId="77777777">
      <w:pPr>
        <w:rPr>
          <w:rFonts w:ascii="Arial" w:hAnsi="Arial" w:eastAsia="Arial" w:cs="Arial"/>
          <w:sz w:val="22"/>
          <w:szCs w:val="22"/>
          <w:lang w:eastAsia="en-US"/>
        </w:rPr>
      </w:pPr>
      <w:r w:rsidRPr="4FDB7A1A" w:rsidR="00387278">
        <w:rPr>
          <w:rFonts w:ascii="Arial" w:hAnsi="Arial" w:eastAsia="Arial" w:cs="Arial"/>
          <w:sz w:val="22"/>
          <w:szCs w:val="22"/>
          <w:lang w:val="cy-GB" w:eastAsia="en-US"/>
        </w:rPr>
        <w:t>Cyflenwr allanol sy’n rheoli’r Gwasanaethau Rheoli Parcio.</w:t>
      </w:r>
      <w:r w:rsidRPr="4FDB7A1A" w:rsidR="00387278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</w:p>
    <w:p w:rsidR="4FDB7A1A" w:rsidP="4FDB7A1A" w:rsidRDefault="4FDB7A1A" w14:paraId="68DE6B4B" w14:textId="5B54241C">
      <w:pPr>
        <w:pStyle w:val="Normal"/>
        <w:rPr>
          <w:rFonts w:ascii="Arial" w:hAnsi="Arial" w:eastAsia="Arial" w:cs="Arial"/>
          <w:sz w:val="22"/>
          <w:szCs w:val="22"/>
          <w:lang w:eastAsia="en-US"/>
        </w:rPr>
      </w:pPr>
    </w:p>
    <w:p w:rsidRPr="00A71650" w:rsidR="00387278" w:rsidP="00387278" w:rsidRDefault="00387278" w14:paraId="00215A22" w14:textId="77777777">
      <w:pPr>
        <w:pStyle w:val="Heading2"/>
        <w:ind w:firstLine="720"/>
        <w:rPr>
          <w:rFonts w:ascii="Arial" w:hAnsi="Arial" w:eastAsia="Arial"/>
          <w:sz w:val="22"/>
          <w:szCs w:val="22"/>
        </w:rPr>
      </w:pPr>
      <w:r w:rsidRPr="004E0922">
        <w:rPr>
          <w:rFonts w:ascii="Arial" w:hAnsi="Arial" w:eastAsia="Arial"/>
          <w:sz w:val="22"/>
          <w:szCs w:val="22"/>
          <w:lang w:val="cy-GB"/>
        </w:rPr>
        <w:t>Ffactorau amgylcheddol</w:t>
      </w:r>
    </w:p>
    <w:p w:rsidRPr="00A71650" w:rsidR="00387278" w:rsidP="00387278" w:rsidRDefault="00387278" w14:paraId="1A8B7E21" w14:textId="0B838EE1">
      <w:pPr>
        <w:rPr>
          <w:rFonts w:ascii="Arial" w:hAnsi="Arial" w:eastAsia="Arial" w:cs="Arial"/>
          <w:sz w:val="22"/>
          <w:szCs w:val="22"/>
          <w:lang w:eastAsia="en-US"/>
        </w:rPr>
      </w:pP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>Nodwyd bod teithio a thrafnidiaeth, gan gynnwys cymudo, teithio busnes a gweithgareddau sy’n gysylltiedig â thrydydd partïon yn agwedd amgylcheddol sylweddol.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>Tynnwyd sylw at hwn oherwydd cyfraniad yr agwedd i’r newid yn yr hinsawdd a llygredd awyr lleol. Yn ogystal â phryderon amgylcheddol, gall rheoli teithio’n wael gael effeithiau andwyol ar les</w:t>
      </w:r>
      <w:r w:rsidR="00044EBC">
        <w:rPr>
          <w:rFonts w:ascii="Arial" w:hAnsi="Arial" w:eastAsia="Arial" w:cs="Arial"/>
          <w:sz w:val="22"/>
          <w:szCs w:val="22"/>
          <w:lang w:val="cy-GB" w:eastAsia="en-US"/>
        </w:rPr>
        <w:t>iant</w:t>
      </w: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 xml:space="preserve"> a diogel</w:t>
      </w:r>
      <w:r w:rsidR="00044EBC">
        <w:rPr>
          <w:rFonts w:ascii="Arial" w:hAnsi="Arial" w:eastAsia="Arial" w:cs="Arial"/>
          <w:sz w:val="22"/>
          <w:szCs w:val="22"/>
          <w:lang w:val="cy-GB" w:eastAsia="en-US"/>
        </w:rPr>
        <w:t>wch</w:t>
      </w: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 xml:space="preserve"> unigolion.  </w:t>
      </w:r>
    </w:p>
    <w:p w:rsidRPr="009279B9" w:rsidR="00387278" w:rsidP="00387278" w:rsidRDefault="00387278" w14:paraId="74727F2B" w14:textId="77777777">
      <w:pPr>
        <w:rPr>
          <w:rFonts w:ascii="Arial" w:hAnsi="Arial" w:eastAsia="Arial" w:cs="Arial"/>
          <w:sz w:val="22"/>
          <w:szCs w:val="22"/>
          <w:lang w:eastAsia="en-US"/>
        </w:rPr>
      </w:pPr>
    </w:p>
    <w:p w:rsidRPr="00A71650" w:rsidR="00387278" w:rsidP="00387278" w:rsidRDefault="00387278" w14:paraId="67859241" w14:textId="58C92483">
      <w:pPr>
        <w:pStyle w:val="Heading1"/>
      </w:pPr>
      <w:bookmarkStart w:name="_Toc511661697" w:id="0"/>
      <w:bookmarkStart w:name="_Toc106051792" w:id="1"/>
      <w:r w:rsidRPr="009279B9">
        <w:t xml:space="preserve">5. </w:t>
      </w:r>
      <w:bookmarkEnd w:id="0"/>
      <w:bookmarkEnd w:id="1"/>
      <w:r w:rsidRPr="004E0922">
        <w:rPr>
          <w:lang w:val="cy-GB"/>
        </w:rPr>
        <w:t>Cyflawni</w:t>
      </w:r>
      <w:r w:rsidR="00044EBC">
        <w:rPr>
          <w:lang w:val="cy-GB"/>
        </w:rPr>
        <w:t xml:space="preserve"> amcanion</w:t>
      </w:r>
    </w:p>
    <w:p w:rsidRPr="00A71650" w:rsidR="00387278" w:rsidP="00387278" w:rsidRDefault="00387278" w14:paraId="0A48C0C7" w14:textId="77777777">
      <w:pPr>
        <w:rPr>
          <w:rFonts w:ascii="Arial" w:hAnsi="Arial" w:eastAsia="Arial" w:cs="Arial"/>
          <w:sz w:val="22"/>
          <w:szCs w:val="22"/>
        </w:rPr>
      </w:pPr>
      <w:r w:rsidRPr="004E0922">
        <w:rPr>
          <w:rFonts w:ascii="Arial" w:hAnsi="Arial" w:eastAsia="Arial" w:cs="Arial"/>
          <w:sz w:val="22"/>
          <w:szCs w:val="22"/>
          <w:lang w:val="cy-GB"/>
        </w:rPr>
        <w:t xml:space="preserve">Mae’r Drindod Dewi Sant yn cyhoeddi Cynllun Teithio sy’n rhoi manylion mesurau gweithredol sydd wedi’u sefydlu i gyflawni Amcanion Teithio a Thrafnidiaeth, gan gynnwys: </w:t>
      </w:r>
    </w:p>
    <w:p w:rsidRPr="009279B9" w:rsidR="00387278" w:rsidP="00387278" w:rsidRDefault="00387278" w14:paraId="24183AC2" w14:textId="77777777">
      <w:pPr>
        <w:rPr>
          <w:rFonts w:ascii="Arial" w:hAnsi="Arial" w:eastAsia="Arial" w:cs="Arial"/>
          <w:sz w:val="22"/>
          <w:szCs w:val="22"/>
        </w:rPr>
      </w:pPr>
    </w:p>
    <w:p w:rsidRPr="00A71650" w:rsidR="00387278" w:rsidP="00387278" w:rsidRDefault="00387278" w14:paraId="5092DB40" w14:textId="77777777">
      <w:pPr>
        <w:pStyle w:val="Heading2"/>
        <w:ind w:firstLine="720"/>
        <w:rPr>
          <w:rFonts w:ascii="Arial" w:hAnsi="Arial" w:eastAsia="Arial"/>
          <w:sz w:val="22"/>
          <w:szCs w:val="22"/>
        </w:rPr>
      </w:pPr>
      <w:r w:rsidRPr="004E0922">
        <w:rPr>
          <w:rFonts w:ascii="Arial" w:hAnsi="Arial" w:eastAsia="Arial"/>
          <w:sz w:val="22"/>
          <w:szCs w:val="22"/>
          <w:lang w:val="cy-GB"/>
        </w:rPr>
        <w:t>Darparu dulliau teithio amgen deniadol o’u cymharu â theithiau car gyrrwr yn unig.</w:t>
      </w:r>
    </w:p>
    <w:p w:rsidRPr="00A71650" w:rsidR="00387278" w:rsidP="00387278" w:rsidRDefault="00387278" w14:paraId="2CF1F7A0" w14:textId="473F105A">
      <w:pPr>
        <w:rPr>
          <w:rFonts w:ascii="Arial" w:hAnsi="Arial" w:eastAsia="Arial" w:cs="Arial"/>
          <w:sz w:val="22"/>
          <w:szCs w:val="22"/>
          <w:lang w:eastAsia="en-US"/>
        </w:rPr>
      </w:pP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>Mae teithiau car gyrrwr unig yn gosod pwysau sylweddol gydol y rhwydwaith drafnidiaeth, o’r rhwydwaith ffyrdd cenedlaethol i feysydd parcio’r Brifysgol.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>Mae lleihau’r teithiau hyn yn helpu i leihau ein heffaith ar yr amgylchedd ac yn gwella llesiant cyffredinol.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>Mae’r teithiau hyn yn cynnwys staff a myfyrwyr yn dod i’r campws yn ogystal â milltiroedd busnes.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>Mae mwyafrif o’r bobl yn defnyddio’r car oherwydd cyfleuster neu arfer.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 xml:space="preserve">Yr unig ffordd o symud pobl i ffwrdd oddi wrth hyn yw gwneud i ddewisiadau eraill </w:t>
      </w:r>
      <w:r w:rsidR="00BF6200">
        <w:rPr>
          <w:rFonts w:ascii="Arial" w:hAnsi="Arial" w:eastAsia="Arial" w:cs="Arial"/>
          <w:sz w:val="22"/>
          <w:szCs w:val="22"/>
          <w:lang w:val="cy-GB" w:eastAsia="en-US"/>
        </w:rPr>
        <w:t xml:space="preserve">yn hytrach na </w:t>
      </w: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 xml:space="preserve">defnyddio’r car ymddangos yn fwy deniadol i ddefnyddwyr. </w:t>
      </w:r>
    </w:p>
    <w:p w:rsidRPr="009279B9" w:rsidR="00387278" w:rsidP="00387278" w:rsidRDefault="00387278" w14:paraId="59B572A4" w14:textId="77777777">
      <w:pPr>
        <w:rPr>
          <w:rFonts w:ascii="Arial" w:hAnsi="Arial" w:eastAsia="Arial" w:cs="Arial"/>
          <w:sz w:val="22"/>
          <w:szCs w:val="22"/>
          <w:lang w:eastAsia="en-US"/>
        </w:rPr>
      </w:pPr>
      <w:r w:rsidRPr="004E0922">
        <w:rPr>
          <w:rFonts w:ascii="Arial" w:hAnsi="Arial" w:eastAsia="Arial" w:cs="Arial"/>
          <w:sz w:val="22"/>
          <w:szCs w:val="22"/>
          <w:lang w:val="cy-GB" w:eastAsia="en-US"/>
        </w:rPr>
        <w:t>Mae amrywiaeth o gyfleoedd i gyflawni hyn: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</w:p>
    <w:p w:rsidRPr="00A71650" w:rsidR="00387278" w:rsidP="00387278" w:rsidRDefault="00387278" w14:paraId="20FBDC4A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4E0922">
        <w:rPr>
          <w:rFonts w:ascii="Arial" w:hAnsi="Arial" w:eastAsia="Arial" w:cs="Arial"/>
          <w:sz w:val="22"/>
          <w:lang w:val="cy-GB" w:eastAsia="en-US"/>
        </w:rPr>
        <w:t xml:space="preserve">Cyflawni dull rheoli meysydd parcio a all gynnwys systemau trwyddedau, codi tâl a chyfyngu ar fynediad. </w:t>
      </w:r>
    </w:p>
    <w:p w:rsidRPr="004E0922" w:rsidR="00387278" w:rsidP="00387278" w:rsidRDefault="00387278" w14:paraId="793ECD22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4E0922">
        <w:rPr>
          <w:rFonts w:ascii="Arial" w:hAnsi="Arial" w:eastAsia="Arial" w:cs="Arial"/>
          <w:sz w:val="22"/>
          <w:lang w:val="cy-GB" w:eastAsia="en-US"/>
        </w:rPr>
        <w:t>Hyrwyddo trefniadau rhannu ceir a rhoi blaenoriaeth parcio i’r rhai sy’n rhannu eu ceir ag eraill.</w:t>
      </w:r>
      <w:r w:rsidRPr="00A71650">
        <w:rPr>
          <w:rFonts w:ascii="Arial" w:hAnsi="Arial" w:eastAsia="Arial" w:cs="Arial"/>
          <w:sz w:val="22"/>
          <w:lang w:eastAsia="en-US"/>
        </w:rPr>
        <w:t xml:space="preserve"> </w:t>
      </w:r>
    </w:p>
    <w:p w:rsidRPr="004E0922" w:rsidR="00387278" w:rsidP="00387278" w:rsidRDefault="00387278" w14:paraId="795091C7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4E0922">
        <w:rPr>
          <w:rFonts w:ascii="Arial" w:hAnsi="Arial" w:eastAsia="Arial" w:cs="Arial"/>
          <w:sz w:val="22"/>
          <w:lang w:val="cy-GB" w:eastAsia="en-US"/>
        </w:rPr>
        <w:t>Cynnig manteision neu wobrwyon cyfwerth â lle parcio car i staff eraill nad ydynt yn dod mewn car.</w:t>
      </w:r>
      <w:r w:rsidRPr="00A71650">
        <w:rPr>
          <w:rFonts w:ascii="Arial" w:hAnsi="Arial" w:eastAsia="Arial" w:cs="Arial"/>
          <w:sz w:val="22"/>
          <w:lang w:eastAsia="en-US"/>
        </w:rPr>
        <w:t xml:space="preserve"> </w:t>
      </w:r>
    </w:p>
    <w:p w:rsidRPr="004E0922" w:rsidR="00387278" w:rsidP="00387278" w:rsidRDefault="00387278" w14:paraId="22F56606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4E0922">
        <w:rPr>
          <w:rFonts w:ascii="Arial" w:hAnsi="Arial" w:eastAsia="Arial" w:cs="Arial"/>
          <w:sz w:val="22"/>
          <w:lang w:val="cy-GB" w:eastAsia="en-US"/>
        </w:rPr>
        <w:lastRenderedPageBreak/>
        <w:t>Darparu manteision i staff sy’n beicio a cherdded rhwng campysau.</w:t>
      </w:r>
      <w:r w:rsidRPr="00A71650">
        <w:rPr>
          <w:rFonts w:ascii="Arial" w:hAnsi="Arial" w:eastAsia="Arial" w:cs="Arial"/>
          <w:sz w:val="22"/>
          <w:lang w:eastAsia="en-US"/>
        </w:rPr>
        <w:t xml:space="preserve"> </w:t>
      </w:r>
    </w:p>
    <w:p w:rsidRPr="00A71650" w:rsidR="00387278" w:rsidP="00387278" w:rsidRDefault="00387278" w14:paraId="3B57A8DB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4E0922">
        <w:rPr>
          <w:rFonts w:ascii="Arial" w:hAnsi="Arial" w:eastAsia="Arial" w:cs="Arial"/>
          <w:sz w:val="22"/>
          <w:lang w:val="cy-GB" w:eastAsia="en-US"/>
        </w:rPr>
        <w:t>Sicrhau yr hyrwyddir trafnidiaeth weithredol a chyhoeddus a’i bod yn hygyrch.</w:t>
      </w:r>
    </w:p>
    <w:p w:rsidRPr="004E0922" w:rsidR="00387278" w:rsidP="00387278" w:rsidRDefault="00387278" w14:paraId="2CF5A7A3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4E0922">
        <w:rPr>
          <w:rFonts w:ascii="Arial" w:hAnsi="Arial" w:eastAsia="Arial" w:cs="Arial"/>
          <w:sz w:val="22"/>
          <w:lang w:val="cy-GB" w:eastAsia="en-US"/>
        </w:rPr>
        <w:t>Gweithio i ddileu’r syniad bod ‘hawl’ i le parcio a hyrwyddo’r syniad bod lleoedd yn unig ar gyfer y rhai y mae arnynt eu hangen.</w:t>
      </w:r>
      <w:r w:rsidRPr="00A71650">
        <w:rPr>
          <w:rFonts w:ascii="Arial" w:hAnsi="Arial" w:eastAsia="Arial" w:cs="Arial"/>
          <w:sz w:val="22"/>
          <w:lang w:eastAsia="en-US"/>
        </w:rPr>
        <w:t xml:space="preserve"> </w:t>
      </w:r>
    </w:p>
    <w:p w:rsidRPr="004E0922" w:rsidR="00387278" w:rsidP="00387278" w:rsidRDefault="00387278" w14:paraId="672CD607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4E0922">
        <w:rPr>
          <w:rFonts w:ascii="Arial" w:hAnsi="Arial" w:eastAsia="Arial" w:cs="Arial"/>
          <w:sz w:val="22"/>
          <w:lang w:val="cy-GB" w:eastAsia="en-US"/>
        </w:rPr>
        <w:t>Trefnu cronfa o geir cwmni er mwyn i’r staff nad ydynt yn gyrru i’r gwaith allu manteisio ar gerbyd.</w:t>
      </w:r>
      <w:r w:rsidRPr="00A71650">
        <w:rPr>
          <w:rFonts w:ascii="Arial" w:hAnsi="Arial" w:eastAsia="Arial" w:cs="Arial"/>
          <w:sz w:val="22"/>
          <w:lang w:eastAsia="en-US"/>
        </w:rPr>
        <w:t xml:space="preserve"> </w:t>
      </w:r>
    </w:p>
    <w:p w:rsidRPr="00A71650" w:rsidR="00387278" w:rsidP="00387278" w:rsidRDefault="00387278" w14:paraId="3E1BC520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Talu cymhorthdal ar wefru cerbydau trydan i annog pobl i ddefnyddio cerbydau trydan.</w:t>
      </w:r>
    </w:p>
    <w:p w:rsidRPr="00A71650" w:rsidR="00387278" w:rsidP="00387278" w:rsidRDefault="00387278" w14:paraId="4A663CC2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Cynnig Cynlluniau Aberthu Cyflog ar Feicio a Cherbydau Trydan.</w:t>
      </w:r>
    </w:p>
    <w:p w:rsidRPr="00A71650" w:rsidR="00387278" w:rsidP="00387278" w:rsidRDefault="00387278" w14:paraId="4F35BA0A" w14:textId="77777777">
      <w:pPr>
        <w:pStyle w:val="ListParagraph"/>
        <w:numPr>
          <w:ilvl w:val="1"/>
          <w:numId w:val="5"/>
        </w:numPr>
        <w:ind w:left="567"/>
        <w:rPr>
          <w:rFonts w:ascii="Arial" w:hAnsi="Arial" w:eastAsia="Arial" w:cs="Arial"/>
          <w:sz w:val="22"/>
          <w:lang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Datblygu ap teithio y gall y staff a myfyrwyr ei ddefnyddio i nodi cyfleoedd cludiant cyhoeddus a rhannu ceir.</w:t>
      </w:r>
    </w:p>
    <w:p w:rsidRPr="00A71650" w:rsidR="00387278" w:rsidP="00387278" w:rsidRDefault="00387278" w14:paraId="5B2EEA1F" w14:textId="77777777">
      <w:pPr>
        <w:pStyle w:val="Heading2"/>
        <w:ind w:left="567"/>
        <w:rPr>
          <w:rFonts w:ascii="Arial" w:hAnsi="Arial" w:eastAsia="Arial"/>
          <w:sz w:val="22"/>
          <w:szCs w:val="22"/>
        </w:rPr>
      </w:pPr>
      <w:r w:rsidRPr="00CD1261">
        <w:rPr>
          <w:rFonts w:ascii="Arial" w:hAnsi="Arial" w:eastAsia="Arial"/>
          <w:sz w:val="22"/>
          <w:szCs w:val="22"/>
          <w:lang w:val="cy-GB"/>
        </w:rPr>
        <w:t>Gwella llesiant staff a llesiant drwy opsiynau teithio gweithredol diogel a chyfleus.</w:t>
      </w:r>
    </w:p>
    <w:p w:rsidRPr="00A71650" w:rsidR="00387278" w:rsidP="00387278" w:rsidRDefault="00387278" w14:paraId="31D894F5" w14:textId="77777777">
      <w:pPr>
        <w:rPr>
          <w:rFonts w:ascii="Arial" w:hAnsi="Arial" w:eastAsia="Arial" w:cs="Arial"/>
          <w:sz w:val="22"/>
          <w:szCs w:val="22"/>
          <w:lang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Yr ateb gorau ar gyfer ar gyfer teithio yn ôl ac ymlaen ar gyfer yr amgylchedd a llesiant unigol yw teithio gweithredol.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Mae hyn yn cynnwys teithio ar droed neu ar feic ac mae’n opsiwn hyfyw i lawer.</w:t>
      </w:r>
      <w:r w:rsidRPr="00A71650">
        <w:rPr>
          <w:rFonts w:ascii="Arial" w:hAnsi="Arial" w:eastAsia="Arial" w:cs="Arial"/>
          <w:sz w:val="22"/>
          <w:szCs w:val="22"/>
          <w:lang w:eastAsia="en-US"/>
        </w:rPr>
        <w:t xml:space="preserve"> 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Yn seiliedig ar adborth o arolwg teithio diwethaf Y Drindod Dewi Sant, y prif resymau y mae pobl yn osgoi trafnidiaeth yw:</w:t>
      </w:r>
    </w:p>
    <w:p w:rsidRPr="00CD1261" w:rsidR="00387278" w:rsidP="00387278" w:rsidRDefault="00387278" w14:paraId="5CD751D8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 xml:space="preserve">Pryder am ddiogelwch personol, </w:t>
      </w:r>
      <w:r>
        <w:rPr>
          <w:rFonts w:ascii="Arial" w:hAnsi="Arial" w:eastAsia="Arial" w:cs="Arial"/>
          <w:sz w:val="22"/>
          <w:lang w:val="cy-GB" w:eastAsia="en-US"/>
        </w:rPr>
        <w:t xml:space="preserve">sydd </w:t>
      </w:r>
      <w:r w:rsidRPr="00CD1261">
        <w:rPr>
          <w:rFonts w:ascii="Arial" w:hAnsi="Arial" w:eastAsia="Arial" w:cs="Arial"/>
          <w:sz w:val="22"/>
          <w:lang w:val="cy-GB" w:eastAsia="en-US"/>
        </w:rPr>
        <w:t xml:space="preserve">naill ai'n gysylltiedig â beicio neu gerdded ar eich pen eich hun. </w:t>
      </w:r>
    </w:p>
    <w:p w:rsidRPr="00CD1261" w:rsidR="00387278" w:rsidP="00387278" w:rsidRDefault="00387278" w14:paraId="4B6BB950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Yr angen i ddod ag offer trwm neu swmpus i'r safle.</w:t>
      </w:r>
    </w:p>
    <w:p w:rsidRPr="00CD1261" w:rsidR="00387278" w:rsidP="00387278" w:rsidRDefault="00387278" w14:paraId="7EB116D6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Pryderon am deithio ymlaen o'r campws, er enghraifft teithio rhwng y campws ar fyr rybudd.</w:t>
      </w:r>
    </w:p>
    <w:p w:rsidRPr="00CD1261" w:rsidR="00387278" w:rsidP="00387278" w:rsidRDefault="00387278" w14:paraId="6AC61BB5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Storio diogel ar gyfer beicio.</w:t>
      </w:r>
    </w:p>
    <w:p w:rsidRPr="00CD1261" w:rsidR="00387278" w:rsidP="00387278" w:rsidRDefault="00387278" w14:paraId="4D21D448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 xml:space="preserve">Mynediad i gawodydd ar ôl </w:t>
      </w:r>
      <w:r>
        <w:rPr>
          <w:rFonts w:ascii="Arial" w:hAnsi="Arial" w:eastAsia="Arial" w:cs="Arial"/>
          <w:sz w:val="22"/>
          <w:lang w:val="cy-GB" w:eastAsia="en-US"/>
        </w:rPr>
        <w:t xml:space="preserve">taith </w:t>
      </w:r>
      <w:r w:rsidRPr="00CD1261">
        <w:rPr>
          <w:rFonts w:ascii="Arial" w:hAnsi="Arial" w:eastAsia="Arial" w:cs="Arial"/>
          <w:sz w:val="22"/>
          <w:lang w:val="cy-GB" w:eastAsia="en-US"/>
        </w:rPr>
        <w:t xml:space="preserve">hir </w:t>
      </w:r>
      <w:r>
        <w:rPr>
          <w:rFonts w:ascii="Arial" w:hAnsi="Arial" w:eastAsia="Arial" w:cs="Arial"/>
          <w:sz w:val="22"/>
          <w:lang w:val="cy-GB" w:eastAsia="en-US"/>
        </w:rPr>
        <w:t xml:space="preserve">ar feic </w:t>
      </w:r>
      <w:r w:rsidRPr="00CD1261">
        <w:rPr>
          <w:rFonts w:ascii="Arial" w:hAnsi="Arial" w:eastAsia="Arial" w:cs="Arial"/>
          <w:sz w:val="22"/>
          <w:lang w:val="cy-GB" w:eastAsia="en-US"/>
        </w:rPr>
        <w:t xml:space="preserve">neu </w:t>
      </w:r>
      <w:r>
        <w:rPr>
          <w:rFonts w:ascii="Arial" w:hAnsi="Arial" w:eastAsia="Arial" w:cs="Arial"/>
          <w:sz w:val="22"/>
          <w:lang w:val="cy-GB" w:eastAsia="en-US"/>
        </w:rPr>
        <w:t>ar droe</w:t>
      </w:r>
      <w:r w:rsidRPr="00CD1261">
        <w:rPr>
          <w:rFonts w:ascii="Arial" w:hAnsi="Arial" w:eastAsia="Arial" w:cs="Arial"/>
          <w:sz w:val="22"/>
          <w:lang w:val="cy-GB" w:eastAsia="en-US"/>
        </w:rPr>
        <w:t xml:space="preserve">d. </w:t>
      </w:r>
    </w:p>
    <w:p w:rsidRPr="00CD1261" w:rsidR="00387278" w:rsidP="00387278" w:rsidRDefault="00387278" w14:paraId="25D9ACCB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 xml:space="preserve">Cydnabyddir na fydd byth yn bosibl datrys y pryderon hyn i'r holl ddefnyddwyr. Mae'r cynllun teithio blynyddol yn ceisio darparu atebion deniadol i gynifer o ddefnyddwyr â phosibl. </w:t>
      </w:r>
    </w:p>
    <w:p w:rsidRPr="00CD1261" w:rsidR="00387278" w:rsidP="00387278" w:rsidRDefault="00387278" w14:paraId="2AC6AB09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Rydym yn sefydlu nifer o arolygon i gynhyrchu llinell sylfaen teithio cymudo gywir dros flwyddyn academaidd 2022/23. Gyda gwell dealltwriaeth o sut mae ein staff a'n myfyrwyr yn cymudo, gall y brifysgol sefydlu rhaglen i addysgu a lleihau allyriadau cymudo. Bydd y data sylfaenol hwn yn ein galluogi i g</w:t>
      </w:r>
      <w:r>
        <w:rPr>
          <w:rFonts w:ascii="Arial" w:hAnsi="Arial" w:eastAsia="Arial" w:cs="Arial"/>
          <w:sz w:val="22"/>
          <w:szCs w:val="22"/>
          <w:lang w:val="cy-GB" w:eastAsia="en-US"/>
        </w:rPr>
        <w:t>reu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 xml:space="preserve"> targedau CAMPUS dilys i greu gostyngiadau mesuradwy dros flwyddyn academaidd 2023/24.</w:t>
      </w:r>
    </w:p>
    <w:p w:rsidRPr="00CD1261" w:rsidR="00387278" w:rsidP="00387278" w:rsidRDefault="00387278" w14:paraId="229C3018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</w:p>
    <w:p w:rsidRPr="00CD1261" w:rsidR="00387278" w:rsidP="00387278" w:rsidRDefault="00387278" w14:paraId="5CEDC88E" w14:textId="77777777">
      <w:pPr>
        <w:pStyle w:val="Heading2"/>
        <w:ind w:firstLine="720"/>
        <w:rPr>
          <w:rFonts w:ascii="Arial" w:hAnsi="Arial" w:eastAsia="Arial"/>
          <w:sz w:val="22"/>
          <w:szCs w:val="22"/>
          <w:lang w:val="cy-GB"/>
        </w:rPr>
      </w:pPr>
      <w:bookmarkStart w:name="_Toc106051795" w:id="2"/>
      <w:r w:rsidRPr="00CD1261">
        <w:rPr>
          <w:rFonts w:ascii="Arial" w:hAnsi="Arial" w:eastAsia="Arial"/>
          <w:sz w:val="22"/>
          <w:szCs w:val="22"/>
          <w:lang w:val="cy-GB"/>
        </w:rPr>
        <w:t>Lleihau effaith teithio busnes.</w:t>
      </w:r>
      <w:bookmarkEnd w:id="2"/>
    </w:p>
    <w:p w:rsidRPr="00CD1261" w:rsidR="00387278" w:rsidP="00387278" w:rsidRDefault="00387278" w14:paraId="2933E680" w14:textId="77777777">
      <w:pPr>
        <w:rPr>
          <w:rFonts w:ascii="Arial" w:hAnsi="Arial" w:eastAsia="Arial" w:cs="Arial"/>
          <w:sz w:val="22"/>
          <w:szCs w:val="22"/>
          <w:lang w:val="cy-GB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Roedd ein hallyriadau teithio busnes yn cyfrif am 2% o'n hallyriadau cyffredinol pan osodwyd ein llinell sylfaen ym mlwyddyn academaidd 2016/17. Amlygodd hyn bwysigrwydd adolygu teithi</w:t>
      </w:r>
      <w:r>
        <w:rPr>
          <w:rFonts w:ascii="Arial" w:hAnsi="Arial" w:eastAsia="Arial" w:cs="Arial"/>
          <w:sz w:val="22"/>
          <w:szCs w:val="22"/>
          <w:lang w:val="cy-GB" w:eastAsia="en-US"/>
        </w:rPr>
        <w:t>au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 xml:space="preserve"> a gweithredu strategaethau lleihau fel y'u diffinnir yn y cynllun gweithredu ar gyfer teithio cynaliadwy. Y dull teithio a argymhellir gan y Brifysgol yw ar drên/bws neu mewn </w:t>
      </w:r>
      <w:r>
        <w:rPr>
          <w:rFonts w:ascii="Arial" w:hAnsi="Arial" w:eastAsia="Arial" w:cs="Arial"/>
          <w:sz w:val="22"/>
          <w:szCs w:val="22"/>
          <w:lang w:val="cy-GB" w:eastAsia="en-US"/>
        </w:rPr>
        <w:t>cronfa geir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. Pan nad yw hyn yn bosibl, gall gweithwyr ddefnyddio eu ceir eu hunain ar gyfer teithiau busnes. Ar gyfer teithiau dros 160 milltir, dylai gweithwyr ystyried defnyddio ceir hurio - ar gyfer teithiau dychwelyd dros 160 milltir (neu sy'n gyfartaledd dros 160 milltir y dydd lle mae cyfnodau sy'n hwy nag un diwrnod dan sylw), dylid defnyddio'r opsiwn hwn pryd bynnag y bo'n ymarferol gan ddewis defnyddio car preifat. Mae ein Cynllun Gweithredu ar Deithio Cynaliadwy yn manylu ar y dull cyfredol wedi'i dargedu tuag at leihau allyriadau teithi</w:t>
      </w:r>
      <w:r>
        <w:rPr>
          <w:rFonts w:ascii="Arial" w:hAnsi="Arial" w:eastAsia="Arial" w:cs="Arial"/>
          <w:sz w:val="22"/>
          <w:szCs w:val="22"/>
          <w:lang w:val="cy-GB" w:eastAsia="en-US"/>
        </w:rPr>
        <w:t>au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 xml:space="preserve"> busnes, ac rydym wedi gosod y targed gorgyffwrdd isod ar gyfer gostyngiadau.</w:t>
      </w:r>
      <w:r>
        <w:rPr>
          <w:rFonts w:ascii="Arial" w:hAnsi="Arial" w:eastAsia="Arial" w:cs="Arial"/>
          <w:sz w:val="22"/>
          <w:szCs w:val="22"/>
          <w:lang w:val="cy-GB" w:eastAsia="en-US"/>
        </w:rPr>
        <w:t xml:space="preserve"> 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 xml:space="preserve">Gyda datblygiad systemau gweithio hybrid, mae'r brifysgol wedi rhoi’r flaenoriaeth ar gydweithio digidol a chyfarfodydd ar-lein yn safon sy'n lleihau amlder gofynion teithio busnes rhwng y campws yn fawr.  </w:t>
      </w:r>
    </w:p>
    <w:p w:rsidRPr="00CD1261" w:rsidR="00387278" w:rsidP="00387278" w:rsidRDefault="00387278" w14:paraId="471E7A17" w14:textId="77777777">
      <w:pPr>
        <w:rPr>
          <w:rFonts w:ascii="Arial" w:hAnsi="Arial" w:eastAsia="Arial" w:cs="Arial"/>
          <w:sz w:val="22"/>
          <w:szCs w:val="22"/>
          <w:highlight w:val="yellow"/>
          <w:lang w:val="cy-GB"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/>
        </w:rPr>
        <w:lastRenderedPageBreak/>
        <w:t xml:space="preserve">Gosodwyd y llinell sylfaen teithio busnes yn seiliedig ar gyfradd allyriadau 2016/17: 667 tCO </w:t>
      </w:r>
      <w:r w:rsidRPr="00CD1261">
        <w:rPr>
          <w:rFonts w:ascii="Arial" w:hAnsi="Arial" w:eastAsia="Arial" w:cs="Arial"/>
          <w:sz w:val="22"/>
          <w:szCs w:val="22"/>
          <w:vertAlign w:val="superscript"/>
          <w:lang w:val="cy-GB"/>
        </w:rPr>
        <w:t>2</w:t>
      </w:r>
      <w:r w:rsidRPr="00CD1261">
        <w:rPr>
          <w:rFonts w:ascii="Arial" w:hAnsi="Arial" w:eastAsia="Arial" w:cs="Arial"/>
          <w:sz w:val="22"/>
          <w:szCs w:val="22"/>
          <w:lang w:val="cy-GB"/>
        </w:rPr>
        <w:t xml:space="preserve">e 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gan mai hon oedd y flwyddyn a ddangosodd gofnodion data teithio cyson a chywir.</w:t>
      </w:r>
      <w:r w:rsidRPr="00CD1261">
        <w:rPr>
          <w:rFonts w:ascii="Arial" w:hAnsi="Arial" w:eastAsia="Arial" w:cs="Arial"/>
          <w:sz w:val="22"/>
          <w:szCs w:val="22"/>
          <w:vertAlign w:val="superscript"/>
          <w:lang w:val="cy-GB" w:eastAsia="en-US"/>
        </w:rPr>
        <w:t xml:space="preserve">  </w:t>
      </w:r>
      <w:r w:rsidRPr="00CD1261">
        <w:rPr>
          <w:rFonts w:ascii="Arial" w:hAnsi="Arial" w:eastAsia="Arial" w:cs="Arial"/>
          <w:sz w:val="22"/>
          <w:szCs w:val="22"/>
          <w:lang w:val="cy-GB"/>
        </w:rPr>
        <w:t xml:space="preserve">Yn unol â'r dull gweithio hybrid, rydym wedi gosod targed o 15% ar gyfer lleihau allyriadau teithio busnes erbyn 2025 o ran staff </w:t>
      </w:r>
      <w:r>
        <w:rPr>
          <w:rFonts w:ascii="Arial" w:hAnsi="Arial" w:eastAsia="Arial" w:cs="Arial"/>
          <w:sz w:val="22"/>
          <w:szCs w:val="22"/>
          <w:lang w:val="cy-GB"/>
        </w:rPr>
        <w:t>CALl</w:t>
      </w:r>
      <w:r w:rsidRPr="00CD1261">
        <w:rPr>
          <w:rFonts w:ascii="Arial" w:hAnsi="Arial" w:eastAsia="Arial" w:cs="Arial"/>
          <w:sz w:val="22"/>
          <w:szCs w:val="22"/>
          <w:lang w:val="cy-GB"/>
        </w:rPr>
        <w:t xml:space="preserve"> o'r </w:t>
      </w:r>
      <w:r>
        <w:rPr>
          <w:rFonts w:ascii="Arial" w:hAnsi="Arial" w:eastAsia="Arial" w:cs="Arial"/>
          <w:sz w:val="22"/>
          <w:szCs w:val="22"/>
          <w:lang w:val="cy-GB"/>
        </w:rPr>
        <w:t>gwaelodlin</w:t>
      </w:r>
      <w:r w:rsidRPr="00CD1261">
        <w:rPr>
          <w:rFonts w:ascii="Arial" w:hAnsi="Arial" w:eastAsia="Arial" w:cs="Arial"/>
          <w:sz w:val="22"/>
          <w:szCs w:val="22"/>
          <w:lang w:val="cy-GB"/>
        </w:rPr>
        <w:t>.</w:t>
      </w:r>
    </w:p>
    <w:p w:rsidRPr="009279B9" w:rsidR="00A7100D" w:rsidP="00387278" w:rsidRDefault="00387278" w14:paraId="2BFADDF0" w14:textId="32B4DCF4">
      <w:pPr>
        <w:rPr>
          <w:rFonts w:ascii="Arial" w:hAnsi="Arial" w:eastAsia="Arial" w:cs="Arial"/>
          <w:sz w:val="22"/>
          <w:szCs w:val="22"/>
          <w:lang w:eastAsia="en-US"/>
        </w:rPr>
      </w:pPr>
      <w:r w:rsidRPr="00387278">
        <w:t>Mae</w:t>
      </w:r>
      <w:r>
        <w:t xml:space="preserve"> </w:t>
      </w:r>
      <w:r w:rsidRPr="00387278">
        <w:t>Strategaeth Trafnidiaeth Cymru 2021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 xml:space="preserve"> yn cyfeirio at yr Hierarchaeth Trafnidiaeth Gynaliadwy ac mae'r Brifysgol yn ymrwymo i hyrwyddo hyn </w:t>
      </w:r>
      <w:r>
        <w:rPr>
          <w:rFonts w:ascii="Arial" w:hAnsi="Arial" w:eastAsia="Arial" w:cs="Arial"/>
          <w:sz w:val="22"/>
          <w:szCs w:val="22"/>
          <w:lang w:val="cy-GB" w:eastAsia="en-US"/>
        </w:rPr>
        <w:t>yn dd</w:t>
      </w: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ull sy'n seiliedig ar feddwl o wneud penderfyniadau sy'n gysylltiedig â theithio</w:t>
      </w:r>
      <w:r w:rsidRPr="009279B9" w:rsidR="00A7100D">
        <w:rPr>
          <w:rFonts w:ascii="Arial" w:hAnsi="Arial" w:eastAsia="Arial" w:cs="Arial"/>
          <w:sz w:val="22"/>
          <w:szCs w:val="22"/>
          <w:lang w:eastAsia="en-US"/>
        </w:rPr>
        <w:t>l.</w:t>
      </w:r>
    </w:p>
    <w:p w:rsidRPr="009279B9" w:rsidR="00A7100D" w:rsidP="009279B9" w:rsidRDefault="00A7100D" w14:paraId="522110E2" w14:textId="77777777">
      <w:pPr>
        <w:rPr>
          <w:rFonts w:ascii="Arial" w:hAnsi="Arial" w:eastAsia="Arial" w:cs="Arial"/>
          <w:sz w:val="22"/>
          <w:szCs w:val="22"/>
          <w:lang w:eastAsia="en-US"/>
        </w:rPr>
      </w:pPr>
      <w:r w:rsidRPr="009279B9">
        <w:rPr>
          <w:rFonts w:ascii="Arial" w:hAnsi="Arial" w:cs="Arial"/>
          <w:noProof/>
          <w:color w:val="2B579A"/>
          <w:sz w:val="22"/>
          <w:szCs w:val="22"/>
          <w:shd w:val="clear" w:color="auto" w:fill="E6E6E6"/>
        </w:rPr>
        <w:drawing>
          <wp:inline distT="0" distB="0" distL="0" distR="0" wp14:anchorId="526CC031" wp14:editId="3115FCCE">
            <wp:extent cx="5731510" cy="4021455"/>
            <wp:effectExtent l="0" t="0" r="2540" b="0"/>
            <wp:docPr id="4" name="Picture 4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1261" w:rsidR="00387278" w:rsidP="00387278" w:rsidRDefault="00387278" w14:paraId="165298A3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Anogir staff a myfyrwyr i ddilyn yr hierarchaeth fanwl hon wrth benderfynu a ddylid mynychu cyfarfod neu gynhadledd oddi ar y safle:</w:t>
      </w:r>
    </w:p>
    <w:p w:rsidRPr="00CD1261" w:rsidR="00387278" w:rsidP="00387278" w:rsidRDefault="00387278" w14:paraId="79B656BD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>
        <w:rPr>
          <w:rFonts w:ascii="Arial" w:hAnsi="Arial" w:eastAsia="Arial" w:cs="Arial"/>
          <w:sz w:val="22"/>
          <w:lang w:val="cy-GB" w:eastAsia="en-US"/>
        </w:rPr>
        <w:t>A o</w:t>
      </w:r>
      <w:r w:rsidRPr="00CD1261">
        <w:rPr>
          <w:rFonts w:ascii="Arial" w:hAnsi="Arial" w:eastAsia="Arial" w:cs="Arial"/>
          <w:sz w:val="22"/>
          <w:lang w:val="cy-GB" w:eastAsia="en-US"/>
        </w:rPr>
        <w:t>es angen y cyfarfod hwn?</w:t>
      </w:r>
    </w:p>
    <w:p w:rsidRPr="00CD1261" w:rsidR="00387278" w:rsidP="00387278" w:rsidRDefault="00387278" w14:paraId="632A9355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A ellir trefnu cyfarfodydd wyneb yn wyneb ar yr un diwrnod?</w:t>
      </w:r>
    </w:p>
    <w:p w:rsidRPr="00CD1261" w:rsidR="00387278" w:rsidP="00387278" w:rsidRDefault="00387278" w14:paraId="73631BB0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 xml:space="preserve">Pe bai teithio am ddim ond 1 cyfarfod, a fyddai galwad </w:t>
      </w:r>
      <w:r>
        <w:rPr>
          <w:rFonts w:ascii="Arial" w:hAnsi="Arial" w:eastAsia="Arial" w:cs="Arial"/>
          <w:sz w:val="22"/>
          <w:lang w:val="cy-GB" w:eastAsia="en-US"/>
        </w:rPr>
        <w:t xml:space="preserve">Teams yn </w:t>
      </w:r>
      <w:r w:rsidRPr="00CD1261">
        <w:rPr>
          <w:rFonts w:ascii="Arial" w:hAnsi="Arial" w:eastAsia="Arial" w:cs="Arial"/>
          <w:sz w:val="22"/>
          <w:lang w:val="cy-GB" w:eastAsia="en-US"/>
        </w:rPr>
        <w:t>opsiwn mwy amgylcheddol synhwyrol?</w:t>
      </w:r>
    </w:p>
    <w:p w:rsidRPr="00CD1261" w:rsidR="00387278" w:rsidP="00387278" w:rsidRDefault="00387278" w14:paraId="3C2A19C9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A allaf gerdded, beicio neu fynd ar y bws ar gyfer cyfarfodydd lleol?</w:t>
      </w:r>
    </w:p>
    <w:p w:rsidRPr="00CD1261" w:rsidR="00387278" w:rsidP="00387278" w:rsidRDefault="00387278" w14:paraId="362C0EC2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A ydw yn gallu cymryd y trên?</w:t>
      </w:r>
    </w:p>
    <w:p w:rsidRPr="00CD1261" w:rsidR="00387278" w:rsidP="00387278" w:rsidRDefault="00387278" w14:paraId="533F010A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A yw'n bosibl rhannu car?</w:t>
      </w:r>
    </w:p>
    <w:p w:rsidRPr="00CD1261" w:rsidR="00387278" w:rsidP="00387278" w:rsidRDefault="00387278" w14:paraId="3317D14C" w14:textId="77777777">
      <w:pPr>
        <w:pStyle w:val="Heading2"/>
        <w:ind w:firstLine="360"/>
        <w:rPr>
          <w:rFonts w:ascii="Arial" w:hAnsi="Arial" w:eastAsia="Arial"/>
          <w:sz w:val="22"/>
          <w:szCs w:val="22"/>
          <w:lang w:val="cy-GB"/>
        </w:rPr>
      </w:pPr>
      <w:bookmarkStart w:name="_Toc106051797" w:id="3"/>
      <w:r w:rsidRPr="00CD1261">
        <w:rPr>
          <w:rFonts w:ascii="Arial" w:hAnsi="Arial" w:eastAsia="Arial"/>
          <w:sz w:val="22"/>
          <w:szCs w:val="22"/>
          <w:lang w:val="cy-GB"/>
        </w:rPr>
        <w:t xml:space="preserve">Darparu gwasanaeth parcio diogel a fforddiadwy. </w:t>
      </w:r>
      <w:bookmarkEnd w:id="3"/>
    </w:p>
    <w:p w:rsidRPr="00CD1261" w:rsidR="00387278" w:rsidP="00387278" w:rsidRDefault="00387278" w14:paraId="33C52355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 xml:space="preserve">Mae'r Drindod Dewi Sant yn cydnabod y bydd angen rhywfaint o barcio bob amser ar ein campysau. Dylid darparu hyn yn deg a pheidio â derbyn cyllid o elfennau eraill o weithgarwch y Brifysgol. Dylai rheolwyr parcio gael eu hariannu gan ddefnyddwyr y system barcio lle bynnag y bo modd. </w:t>
      </w:r>
    </w:p>
    <w:p w:rsidRPr="00CD1261" w:rsidR="00387278" w:rsidP="00387278" w:rsidRDefault="00387278" w14:paraId="2CE93BBD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Cynllun gweithredu’n atodiad</w:t>
      </w:r>
    </w:p>
    <w:p w:rsidRPr="00CD1261" w:rsidR="00387278" w:rsidP="00387278" w:rsidRDefault="00387278" w14:paraId="0AA57C8F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 xml:space="preserve">Cynllun cyfathrebu </w:t>
      </w:r>
    </w:p>
    <w:p w:rsidRPr="00CD1261" w:rsidR="00387278" w:rsidP="00387278" w:rsidRDefault="00387278" w14:paraId="09A82496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12904F88" w14:textId="77777777">
      <w:pPr>
        <w:pStyle w:val="Heading1"/>
        <w:rPr>
          <w:lang w:val="cy-GB"/>
        </w:rPr>
      </w:pPr>
      <w:r w:rsidRPr="00923387">
        <w:rPr>
          <w:lang w:val="cy-GB"/>
        </w:rPr>
        <w:lastRenderedPageBreak/>
        <w:t>6. Monitro</w:t>
      </w:r>
    </w:p>
    <w:p w:rsidRPr="00CD1261" w:rsidR="00387278" w:rsidP="00387278" w:rsidRDefault="00387278" w14:paraId="4547E15C" w14:textId="77777777">
      <w:pPr>
        <w:rPr>
          <w:rFonts w:ascii="Arial" w:hAnsi="Arial" w:cs="Arial"/>
          <w:sz w:val="22"/>
          <w:szCs w:val="22"/>
          <w:lang w:val="cy-GB"/>
        </w:rPr>
      </w:pPr>
      <w:r w:rsidRPr="00CD1261">
        <w:rPr>
          <w:rFonts w:ascii="Arial" w:hAnsi="Arial" w:cs="Arial"/>
          <w:sz w:val="22"/>
          <w:szCs w:val="22"/>
          <w:lang w:val="cy-GB"/>
        </w:rPr>
        <w:t>Caiff data teithio eu monitro gan y tîm Cynaliadwyedd yn yr adran ystadau gweithredol. Mae data teithio yn cael eu cyfuno'n flynyddol ar gyfer eich cyflwyniad HESA yn rhan o'r Cofnod Rheoli Ystadau. Bydd datblygu arolwg blynyddol o deithiau cymudo staff a myfyrwyr yn sicrhau cofnod data cywir o allyriadau cymudo wrth symud ymlaen. Mae adolygiad blynyddol o ddata yn caniatáu cynllunio wedi'i dargedu ar gyfer gostyngiadau yn y dyfodol yn unol â'r cynllun gweithredu sydd ynghlwm yn Atodiad A</w:t>
      </w:r>
    </w:p>
    <w:p w:rsidRPr="00CD1261" w:rsidR="00387278" w:rsidP="00387278" w:rsidRDefault="00387278" w14:paraId="719D4ECD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3AE4FA25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Er mwyn parhau i lywio'r broses o wneud penderfyniadau a chyfathrebu ynghylch teithio a thrafnidiaeth, bydd Y Drindod Dewi Sant yn parhau i gasglu gwybodaeth ac yn anelu at wella ansawdd y data hwnnw yn y meysydd canlynol:</w:t>
      </w:r>
    </w:p>
    <w:p w:rsidRPr="00CD1261" w:rsidR="00387278" w:rsidP="00387278" w:rsidRDefault="00387278" w14:paraId="7D5D3807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Fflyd lwyd a</w:t>
      </w:r>
      <w:r>
        <w:rPr>
          <w:rFonts w:ascii="Arial" w:hAnsi="Arial" w:eastAsia="Arial" w:cs="Arial"/>
          <w:sz w:val="22"/>
          <w:lang w:val="cy-GB" w:eastAsia="en-US"/>
        </w:rPr>
        <w:t>’r un y mae’n berchen arni</w:t>
      </w:r>
      <w:r w:rsidRPr="00CD1261">
        <w:rPr>
          <w:rFonts w:ascii="Arial" w:hAnsi="Arial" w:eastAsia="Arial" w:cs="Arial"/>
          <w:sz w:val="22"/>
          <w:lang w:val="cy-GB" w:eastAsia="en-US"/>
        </w:rPr>
        <w:t xml:space="preserve"> </w:t>
      </w:r>
    </w:p>
    <w:p w:rsidRPr="00CD1261" w:rsidR="00387278" w:rsidP="00387278" w:rsidRDefault="00387278" w14:paraId="7C3B5588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>
        <w:rPr>
          <w:rFonts w:ascii="Arial" w:hAnsi="Arial" w:eastAsia="Arial" w:cs="Arial"/>
          <w:sz w:val="22"/>
          <w:lang w:val="cy-GB" w:eastAsia="en-US"/>
        </w:rPr>
        <w:t>Teithio awyr</w:t>
      </w:r>
    </w:p>
    <w:p w:rsidRPr="00CD1261" w:rsidR="00387278" w:rsidP="00387278" w:rsidRDefault="00387278" w14:paraId="0B4D3F51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Teithio ar y rheilffordd</w:t>
      </w:r>
    </w:p>
    <w:p w:rsidRPr="00CD1261" w:rsidR="00387278" w:rsidP="00387278" w:rsidRDefault="00387278" w14:paraId="2D82B21C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 xml:space="preserve">Teithio ar fysiau </w:t>
      </w:r>
    </w:p>
    <w:p w:rsidRPr="00CD1261" w:rsidR="00387278" w:rsidP="00387278" w:rsidRDefault="00387278" w14:paraId="09F7B20B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Staff a myfyrwyr yn cymudo</w:t>
      </w:r>
    </w:p>
    <w:p w:rsidRPr="00CD1261" w:rsidR="00387278" w:rsidP="00387278" w:rsidRDefault="00387278" w14:paraId="7E76099D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Teithio gweithredol</w:t>
      </w:r>
    </w:p>
    <w:p w:rsidRPr="00CD1261" w:rsidR="00387278" w:rsidP="00387278" w:rsidRDefault="00387278" w14:paraId="115BC007" w14:textId="77777777">
      <w:pPr>
        <w:pStyle w:val="ListParagraph"/>
        <w:numPr>
          <w:ilvl w:val="0"/>
          <w:numId w:val="5"/>
        </w:numPr>
        <w:rPr>
          <w:rFonts w:ascii="Arial" w:hAnsi="Arial" w:eastAsia="Arial" w:cs="Arial"/>
          <w:sz w:val="22"/>
          <w:lang w:val="cy-GB" w:eastAsia="en-US"/>
        </w:rPr>
      </w:pPr>
      <w:r w:rsidRPr="00CD1261">
        <w:rPr>
          <w:rFonts w:ascii="Arial" w:hAnsi="Arial" w:eastAsia="Arial" w:cs="Arial"/>
          <w:sz w:val="22"/>
          <w:lang w:val="cy-GB" w:eastAsia="en-US"/>
        </w:rPr>
        <w:t>Parcio</w:t>
      </w:r>
    </w:p>
    <w:p w:rsidRPr="00CD1261" w:rsidR="00387278" w:rsidP="00387278" w:rsidRDefault="00387278" w14:paraId="07E286EA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00CD1261">
        <w:rPr>
          <w:rFonts w:ascii="Arial" w:hAnsi="Arial" w:eastAsia="Arial" w:cs="Arial"/>
          <w:sz w:val="22"/>
          <w:szCs w:val="22"/>
          <w:lang w:val="cy-GB" w:eastAsia="en-US"/>
        </w:rPr>
        <w:t>Defnyddir dadansoddiad a lledaeniad gofalus o'r wybodaeth hon i hwyluso'r amcanion eraill a nodir yn y strategaeth hon. Mae'r data hyn ar ffurf adroddadwy wrth HESA ac mae'n rhan o'r gwaith adrodd wrth yr EMS (system rheoli amgylcheddol)</w:t>
      </w:r>
    </w:p>
    <w:p w:rsidRPr="00CD1261" w:rsidR="00387278" w:rsidP="00387278" w:rsidRDefault="00387278" w14:paraId="185E8598" w14:textId="77777777">
      <w:pPr>
        <w:rPr>
          <w:rFonts w:ascii="Arial" w:hAnsi="Arial" w:eastAsia="Arial" w:cs="Arial"/>
          <w:sz w:val="22"/>
          <w:szCs w:val="22"/>
          <w:lang w:val="cy-GB" w:eastAsia="en-US"/>
        </w:rPr>
      </w:pPr>
    </w:p>
    <w:p w:rsidRPr="00CD1261" w:rsidR="00387278" w:rsidP="00387278" w:rsidRDefault="00387278" w14:paraId="7D37CFBD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6129765A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0EAE3BBB" w14:textId="77777777">
      <w:pPr>
        <w:pStyle w:val="Heading1"/>
        <w:rPr>
          <w:rFonts w:eastAsia="Times New Roman"/>
          <w:lang w:val="cy-GB" w:eastAsia="en-GB"/>
        </w:rPr>
      </w:pPr>
      <w:r w:rsidRPr="00CD1261">
        <w:rPr>
          <w:lang w:val="cy-GB"/>
        </w:rPr>
        <w:t>7. Crynodeb</w:t>
      </w:r>
    </w:p>
    <w:p w:rsidRPr="00CD1261" w:rsidR="00387278" w:rsidP="4FDB7A1A" w:rsidRDefault="00387278" w14:paraId="4D363107" w14:textId="60685D77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4FDB7A1A" w:rsidR="00387278">
        <w:rPr>
          <w:rFonts w:ascii="Arial" w:hAnsi="Arial" w:eastAsia="Arial" w:cs="Arial"/>
          <w:sz w:val="22"/>
          <w:szCs w:val="22"/>
          <w:lang w:val="cy-GB" w:eastAsia="en-US"/>
        </w:rPr>
        <w:t>Bydd gostyngiadau wedi'u targedu ar draws pob agwedd ar deithio yn y brifysgol yn sicrhau ein bod yn cyflawni ein targedau lleihau allyriadau yn unol â chanllawiau Llywodraeth Cymru Cwmpas 1 a 2 sero net erbyn 2030.  Bydd sicrhau ein bod yn defnyddio arferion teithio a chymudo cynaliadwy yn sicrhau cynaliadwyedd y brifysgol a'r blaned ar gyfer cenedlaethau'r dyfodol ac yn cyrraedd targed sero net 20</w:t>
      </w:r>
      <w:r w:rsidRPr="4FDB7A1A" w:rsidR="2B5286C0">
        <w:rPr>
          <w:rFonts w:ascii="Arial" w:hAnsi="Arial" w:eastAsia="Arial" w:cs="Arial"/>
          <w:sz w:val="22"/>
          <w:szCs w:val="22"/>
          <w:lang w:val="cy-GB" w:eastAsia="en-US"/>
        </w:rPr>
        <w:t>45</w:t>
      </w:r>
      <w:r w:rsidRPr="4FDB7A1A" w:rsidR="00387278">
        <w:rPr>
          <w:rFonts w:ascii="Arial" w:hAnsi="Arial" w:eastAsia="Arial" w:cs="Arial"/>
          <w:sz w:val="22"/>
          <w:szCs w:val="22"/>
          <w:lang w:val="cy-GB" w:eastAsia="en-US"/>
        </w:rPr>
        <w:t xml:space="preserve"> cwmpas 3. Mae cynnal campws hygyrch i bob defnyddiwr yn sicrhau bod teithio yn cael ei ystyried yn rhan o gynllunio ar gyfer y dyfodol yn y brifysgol. </w:t>
      </w:r>
    </w:p>
    <w:p w:rsidRPr="00CD1261" w:rsidR="00387278" w:rsidP="00387278" w:rsidRDefault="00387278" w14:paraId="3303A6F2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2E285DBE" w14:textId="77777777">
      <w:pPr>
        <w:rPr>
          <w:rFonts w:ascii="Arial" w:hAnsi="Arial" w:cs="Arial"/>
          <w:b/>
          <w:sz w:val="22"/>
          <w:szCs w:val="22"/>
          <w:lang w:val="cy-GB"/>
        </w:rPr>
      </w:pPr>
      <w:r w:rsidRPr="00CD1261">
        <w:rPr>
          <w:rFonts w:ascii="Arial" w:hAnsi="Arial" w:cs="Arial"/>
          <w:b/>
          <w:sz w:val="22"/>
          <w:szCs w:val="22"/>
          <w:lang w:val="cy-GB"/>
        </w:rPr>
        <w:t>8. Dolenni at bolisïau / gweithdrefnau eraill</w:t>
      </w:r>
    </w:p>
    <w:p w:rsidRPr="00CD1261" w:rsidR="00387278" w:rsidP="00387278" w:rsidRDefault="00387278" w14:paraId="5DA114F8" w14:textId="77777777">
      <w:pPr>
        <w:rPr>
          <w:rFonts w:ascii="Arial" w:hAnsi="Arial" w:cs="Arial"/>
          <w:sz w:val="22"/>
          <w:szCs w:val="22"/>
          <w:lang w:val="cy-GB"/>
        </w:rPr>
      </w:pPr>
      <w:r w:rsidRPr="00CD1261">
        <w:rPr>
          <w:rFonts w:ascii="Arial" w:hAnsi="Arial" w:cs="Arial"/>
          <w:sz w:val="22"/>
          <w:szCs w:val="22"/>
          <w:lang w:val="cy-GB"/>
        </w:rPr>
        <w:t>Cynllun Interim Sero Net</w:t>
      </w:r>
    </w:p>
    <w:p w:rsidRPr="00CD1261" w:rsidR="00387278" w:rsidP="00387278" w:rsidRDefault="00387278" w14:paraId="07AE4ADC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447A8874" w14:textId="77777777">
      <w:pPr>
        <w:spacing w:after="200" w:line="276" w:lineRule="auto"/>
        <w:rPr>
          <w:rFonts w:ascii="Arial" w:hAnsi="Arial" w:cs="Arial"/>
          <w:b/>
          <w:sz w:val="22"/>
          <w:szCs w:val="22"/>
          <w:lang w:val="cy-GB"/>
        </w:rPr>
      </w:pPr>
      <w:r w:rsidRPr="00CD1261">
        <w:rPr>
          <w:rFonts w:ascii="Arial" w:hAnsi="Arial" w:cs="Arial"/>
          <w:b/>
          <w:sz w:val="22"/>
          <w:szCs w:val="22"/>
          <w:lang w:val="cy-GB"/>
        </w:rPr>
        <w:br w:type="page"/>
      </w:r>
    </w:p>
    <w:p w:rsidRPr="00CD1261" w:rsidR="00387278" w:rsidP="00387278" w:rsidRDefault="00387278" w14:paraId="2BD19C43" w14:textId="77777777">
      <w:pPr>
        <w:rPr>
          <w:rFonts w:ascii="Arial" w:hAnsi="Arial" w:cs="Arial"/>
          <w:b/>
          <w:sz w:val="22"/>
          <w:szCs w:val="22"/>
          <w:lang w:val="cy-GB"/>
        </w:rPr>
      </w:pPr>
    </w:p>
    <w:p w:rsidRPr="00CD1261" w:rsidR="00387278" w:rsidP="00387278" w:rsidRDefault="00387278" w14:paraId="2364932E" w14:textId="77777777">
      <w:pPr>
        <w:rPr>
          <w:rFonts w:ascii="Arial" w:hAnsi="Arial" w:cs="Arial"/>
          <w:b/>
          <w:sz w:val="22"/>
          <w:szCs w:val="22"/>
          <w:lang w:val="cy-GB"/>
        </w:rPr>
      </w:pPr>
    </w:p>
    <w:p w:rsidRPr="00CD1261" w:rsidR="00387278" w:rsidP="00387278" w:rsidRDefault="00387278" w14:paraId="646F0135" w14:textId="77777777">
      <w:pPr>
        <w:rPr>
          <w:rFonts w:ascii="Arial" w:hAnsi="Arial" w:cs="Arial"/>
          <w:b/>
          <w:bCs/>
          <w:sz w:val="22"/>
          <w:szCs w:val="22"/>
          <w:lang w:val="cy-GB"/>
        </w:rPr>
      </w:pPr>
      <w:r w:rsidRPr="00CD1261">
        <w:rPr>
          <w:rFonts w:ascii="Arial" w:hAnsi="Arial" w:cs="Arial"/>
          <w:b/>
          <w:bCs/>
          <w:sz w:val="22"/>
          <w:szCs w:val="22"/>
          <w:lang w:val="cy-GB"/>
        </w:rPr>
        <w:t>9. Rheoli fersiynau’r ddogfen</w:t>
      </w:r>
    </w:p>
    <w:p w:rsidRPr="00CD1261" w:rsidR="00387278" w:rsidP="00387278" w:rsidRDefault="00387278" w14:paraId="118E429F" w14:textId="77777777">
      <w:pPr>
        <w:rPr>
          <w:rFonts w:ascii="Arial" w:hAnsi="Arial" w:cs="Arial"/>
          <w:sz w:val="22"/>
          <w:szCs w:val="2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1"/>
        <w:gridCol w:w="4344"/>
        <w:gridCol w:w="941"/>
        <w:gridCol w:w="2320"/>
      </w:tblGrid>
      <w:tr w:rsidRPr="00CD1261" w:rsidR="00387278" w:rsidTr="4B9CB0D5" w14:paraId="6701DCEB" w14:textId="77777777">
        <w:tc>
          <w:tcPr>
            <w:tcW w:w="1431" w:type="dxa"/>
            <w:shd w:val="clear" w:color="auto" w:fill="D9D9D9" w:themeFill="background1" w:themeFillShade="D9"/>
            <w:tcMar/>
          </w:tcPr>
          <w:p w:rsidRPr="00CD1261" w:rsidR="00387278" w:rsidP="006D6AF4" w:rsidRDefault="00387278" w14:paraId="199E849D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Fersiwn Rhif:</w:t>
            </w:r>
          </w:p>
        </w:tc>
        <w:tc>
          <w:tcPr>
            <w:tcW w:w="4489" w:type="dxa"/>
            <w:shd w:val="clear" w:color="auto" w:fill="D9D9D9" w:themeFill="background1" w:themeFillShade="D9"/>
            <w:tcMar/>
          </w:tcPr>
          <w:p w:rsidRPr="00CD1261" w:rsidR="00387278" w:rsidP="006D6AF4" w:rsidRDefault="00387278" w14:paraId="71522D0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Rhesymau dros newid:</w:t>
            </w:r>
          </w:p>
        </w:tc>
        <w:tc>
          <w:tcPr>
            <w:tcW w:w="943" w:type="dxa"/>
            <w:shd w:val="clear" w:color="auto" w:fill="D9D9D9" w:themeFill="background1" w:themeFillShade="D9"/>
            <w:tcMar/>
          </w:tcPr>
          <w:p w:rsidRPr="00CD1261" w:rsidR="00387278" w:rsidP="006D6AF4" w:rsidRDefault="00387278" w14:paraId="7895ABD8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Awdur:</w:t>
            </w:r>
          </w:p>
        </w:tc>
        <w:tc>
          <w:tcPr>
            <w:tcW w:w="2379" w:type="dxa"/>
            <w:shd w:val="clear" w:color="auto" w:fill="D9D9D9" w:themeFill="background1" w:themeFillShade="D9"/>
            <w:tcMar/>
          </w:tcPr>
          <w:p w:rsidRPr="00CD1261" w:rsidR="00387278" w:rsidP="006D6AF4" w:rsidRDefault="00387278" w14:paraId="20EE8311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Dyddiad newid:</w:t>
            </w:r>
          </w:p>
          <w:p w:rsidRPr="00CD1261" w:rsidR="00387278" w:rsidP="006D6AF4" w:rsidRDefault="00387278" w14:paraId="7926F7EB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2D07A1DF" w14:textId="77777777">
        <w:tc>
          <w:tcPr>
            <w:tcW w:w="1431" w:type="dxa"/>
            <w:tcMar/>
          </w:tcPr>
          <w:p w:rsidRPr="00CD1261" w:rsidR="00387278" w:rsidP="006D6AF4" w:rsidRDefault="00387278" w14:paraId="4D85089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1.00</w:t>
            </w:r>
          </w:p>
        </w:tc>
        <w:tc>
          <w:tcPr>
            <w:tcW w:w="4489" w:type="dxa"/>
            <w:tcMar/>
          </w:tcPr>
          <w:p w:rsidRPr="00CD1261" w:rsidR="00387278" w:rsidP="006D6AF4" w:rsidRDefault="00387278" w14:paraId="03A7BEA3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943" w:type="dxa"/>
            <w:tcMar/>
          </w:tcPr>
          <w:p w:rsidRPr="00CD1261" w:rsidR="00387278" w:rsidP="006D6AF4" w:rsidRDefault="00387278" w14:paraId="554919A7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KW</w:t>
            </w:r>
          </w:p>
        </w:tc>
        <w:tc>
          <w:tcPr>
            <w:tcW w:w="2379" w:type="dxa"/>
            <w:tcMar/>
          </w:tcPr>
          <w:p w:rsidRPr="00CD1261" w:rsidR="00387278" w:rsidP="006D6AF4" w:rsidRDefault="00387278" w14:paraId="7069FC7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30/06/22</w:t>
            </w:r>
          </w:p>
        </w:tc>
      </w:tr>
      <w:tr w:rsidRPr="00CD1261" w:rsidR="00387278" w:rsidTr="4B9CB0D5" w14:paraId="1F5D278C" w14:textId="77777777">
        <w:tc>
          <w:tcPr>
            <w:tcW w:w="1431" w:type="dxa"/>
            <w:tcMar/>
          </w:tcPr>
          <w:p w:rsidRPr="00CD1261" w:rsidR="00387278" w:rsidP="006D6AF4" w:rsidRDefault="00387278" w14:paraId="18D9C1DA" w14:textId="59CF94AE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4489" w:type="dxa"/>
            <w:tcMar/>
          </w:tcPr>
          <w:p w:rsidRPr="00CD1261" w:rsidR="00387278" w:rsidP="4B9CB0D5" w:rsidRDefault="00387278" w14:paraId="4EE516CF" w14:textId="6BF6B110">
            <w:pPr>
              <w:spacing w:before="210" w:beforeAutospacing="off" w:after="210" w:afterAutospacing="off"/>
            </w:pPr>
            <w:r w:rsidRPr="4B9CB0D5" w:rsidR="0BA4EFA9">
              <w:rPr>
                <w:rFonts w:ascii="Segoe UI" w:hAnsi="Segoe UI" w:eastAsia="Segoe UI" w:cs="Segoe UI"/>
                <w:noProof w:val="0"/>
                <w:sz w:val="21"/>
                <w:szCs w:val="21"/>
                <w:lang w:val="cy-GB"/>
              </w:rPr>
              <w:t>Newidwyd y dyddiad targed Cwmpas 3.</w:t>
            </w:r>
          </w:p>
          <w:p w:rsidRPr="00CD1261" w:rsidR="00387278" w:rsidP="4B9CB0D5" w:rsidRDefault="00387278" w14:paraId="74EE99DD" w14:textId="3F3026A7">
            <w:pPr>
              <w:pStyle w:val="Normal"/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943" w:type="dxa"/>
            <w:tcMar/>
          </w:tcPr>
          <w:p w:rsidRPr="00CD1261" w:rsidR="00387278" w:rsidP="006D6AF4" w:rsidRDefault="00387278" w14:paraId="0091B30B" w14:textId="4F79B542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BA4EFA9">
              <w:rPr>
                <w:rFonts w:ascii="Arial" w:hAnsi="Arial" w:cs="Arial"/>
                <w:sz w:val="22"/>
                <w:szCs w:val="22"/>
                <w:lang w:val="cy-GB"/>
              </w:rPr>
              <w:t>KLW</w:t>
            </w:r>
          </w:p>
        </w:tc>
        <w:tc>
          <w:tcPr>
            <w:tcW w:w="2379" w:type="dxa"/>
            <w:tcMar/>
          </w:tcPr>
          <w:p w:rsidRPr="00CD1261" w:rsidR="00387278" w:rsidP="006D6AF4" w:rsidRDefault="00387278" w14:paraId="708E54EE" w14:textId="3EB7FEB4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BA4EFA9">
              <w:rPr>
                <w:rFonts w:ascii="Arial" w:hAnsi="Arial" w:cs="Arial"/>
                <w:sz w:val="22"/>
                <w:szCs w:val="22"/>
                <w:lang w:val="cy-GB"/>
              </w:rPr>
              <w:t>11/02/24</w:t>
            </w:r>
          </w:p>
        </w:tc>
      </w:tr>
      <w:tr w:rsidRPr="00CD1261" w:rsidR="00387278" w:rsidTr="4B9CB0D5" w14:paraId="55429AF8" w14:textId="77777777">
        <w:tc>
          <w:tcPr>
            <w:tcW w:w="1431" w:type="dxa"/>
            <w:tcMar/>
          </w:tcPr>
          <w:p w:rsidRPr="00CD1261" w:rsidR="00387278" w:rsidP="006D6AF4" w:rsidRDefault="00387278" w14:paraId="53C2F941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4489" w:type="dxa"/>
            <w:tcMar/>
          </w:tcPr>
          <w:p w:rsidRPr="00CD1261" w:rsidR="00387278" w:rsidP="006D6AF4" w:rsidRDefault="00387278" w14:paraId="79E112D1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943" w:type="dxa"/>
            <w:tcMar/>
          </w:tcPr>
          <w:p w:rsidRPr="00CD1261" w:rsidR="00387278" w:rsidP="006D6AF4" w:rsidRDefault="00387278" w14:paraId="4A9BE4D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379" w:type="dxa"/>
            <w:tcMar/>
          </w:tcPr>
          <w:p w:rsidRPr="00CD1261" w:rsidR="00387278" w:rsidP="006D6AF4" w:rsidRDefault="00387278" w14:paraId="59A620BB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69596637" w14:textId="77777777">
        <w:tc>
          <w:tcPr>
            <w:tcW w:w="1431" w:type="dxa"/>
            <w:tcMar/>
          </w:tcPr>
          <w:p w:rsidRPr="00CD1261" w:rsidR="00387278" w:rsidP="006D6AF4" w:rsidRDefault="00387278" w14:paraId="774011A7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4489" w:type="dxa"/>
            <w:tcMar/>
          </w:tcPr>
          <w:p w:rsidRPr="00CD1261" w:rsidR="00387278" w:rsidP="006D6AF4" w:rsidRDefault="00387278" w14:paraId="6FF233A5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943" w:type="dxa"/>
            <w:tcMar/>
          </w:tcPr>
          <w:p w:rsidRPr="00CD1261" w:rsidR="00387278" w:rsidP="006D6AF4" w:rsidRDefault="00387278" w14:paraId="39B4241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379" w:type="dxa"/>
            <w:tcMar/>
          </w:tcPr>
          <w:p w:rsidRPr="00CD1261" w:rsidR="00387278" w:rsidP="006D6AF4" w:rsidRDefault="00387278" w14:paraId="4ED8AC5E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</w:tbl>
    <w:p w:rsidRPr="00CD1261" w:rsidR="00387278" w:rsidP="00387278" w:rsidRDefault="00387278" w14:paraId="25B3448B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695945EF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20DCDFEE" w14:textId="77777777">
      <w:pPr>
        <w:rPr>
          <w:rFonts w:ascii="Arial" w:hAnsi="Arial" w:cs="Arial"/>
          <w:sz w:val="22"/>
          <w:szCs w:val="22"/>
          <w:lang w:val="cy-GB"/>
        </w:rPr>
      </w:pPr>
      <w:r w:rsidRPr="00CD1261">
        <w:rPr>
          <w:rFonts w:ascii="Arial" w:hAnsi="Arial" w:cs="Arial"/>
          <w:b/>
          <w:sz w:val="22"/>
          <w:szCs w:val="22"/>
          <w:lang w:val="cy-GB"/>
        </w:rPr>
        <w:t>Yn berthnasol i:</w:t>
      </w:r>
      <w:r w:rsidRPr="00CD1261">
        <w:rPr>
          <w:rFonts w:ascii="Arial" w:hAnsi="Arial" w:cs="Arial"/>
          <w:sz w:val="22"/>
          <w:szCs w:val="22"/>
          <w:lang w:val="cy-GB"/>
        </w:rPr>
        <w:t xml:space="preserve"> </w:t>
      </w:r>
      <w:r>
        <w:rPr>
          <w:rFonts w:ascii="Arial" w:hAnsi="Arial" w:cs="Arial"/>
          <w:sz w:val="22"/>
          <w:szCs w:val="22"/>
          <w:lang w:val="cy-GB"/>
        </w:rPr>
        <w:t>AU</w:t>
      </w:r>
    </w:p>
    <w:p w:rsidRPr="00CD1261" w:rsidR="00387278" w:rsidP="00387278" w:rsidRDefault="00387278" w14:paraId="54877BD6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6CA69A6E" w14:textId="77777777">
      <w:pPr>
        <w:rPr>
          <w:rFonts w:ascii="Arial" w:hAnsi="Arial" w:cs="Arial"/>
          <w:sz w:val="22"/>
          <w:szCs w:val="22"/>
          <w:lang w:val="cy-GB"/>
        </w:rPr>
      </w:pPr>
      <w:r w:rsidRPr="00CD1261">
        <w:rPr>
          <w:rFonts w:ascii="Arial" w:hAnsi="Arial" w:cs="Arial"/>
          <w:b/>
          <w:sz w:val="22"/>
          <w:szCs w:val="22"/>
          <w:lang w:val="cy-GB"/>
        </w:rPr>
        <w:t xml:space="preserve">Dyddiad </w:t>
      </w:r>
      <w:r>
        <w:rPr>
          <w:rFonts w:ascii="Arial" w:hAnsi="Arial" w:cs="Arial"/>
          <w:b/>
          <w:sz w:val="22"/>
          <w:szCs w:val="22"/>
          <w:lang w:val="cy-GB"/>
        </w:rPr>
        <w:t xml:space="preserve">pryd mae’n dod yn </w:t>
      </w:r>
      <w:r w:rsidRPr="00CD1261">
        <w:rPr>
          <w:rFonts w:ascii="Arial" w:hAnsi="Arial" w:cs="Arial"/>
          <w:b/>
          <w:sz w:val="22"/>
          <w:szCs w:val="22"/>
          <w:lang w:val="cy-GB"/>
        </w:rPr>
        <w:t>effeithiol</w:t>
      </w:r>
      <w:r w:rsidRPr="00CD1261">
        <w:rPr>
          <w:rFonts w:ascii="Arial" w:hAnsi="Arial" w:cs="Arial"/>
          <w:sz w:val="22"/>
          <w:szCs w:val="22"/>
          <w:lang w:val="cy-GB"/>
        </w:rPr>
        <w:t>: 30/06/2022</w:t>
      </w:r>
    </w:p>
    <w:p w:rsidRPr="00CD1261" w:rsidR="00387278" w:rsidP="00387278" w:rsidRDefault="00387278" w14:paraId="4E7F580F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06621916" w14:textId="65923151">
      <w:pPr>
        <w:rPr>
          <w:rFonts w:ascii="Arial" w:hAnsi="Arial" w:cs="Arial"/>
          <w:sz w:val="22"/>
          <w:szCs w:val="22"/>
          <w:lang w:val="cy-GB"/>
        </w:rPr>
      </w:pPr>
      <w:r w:rsidRPr="4B9CB0D5" w:rsidR="00387278">
        <w:rPr>
          <w:rFonts w:ascii="Arial" w:hAnsi="Arial" w:cs="Arial"/>
          <w:b w:val="1"/>
          <w:bCs w:val="1"/>
          <w:sz w:val="22"/>
          <w:szCs w:val="22"/>
          <w:lang w:val="cy-GB"/>
        </w:rPr>
        <w:t>Dyddiad adolygu</w:t>
      </w:r>
      <w:r w:rsidRPr="4B9CB0D5" w:rsidR="00387278">
        <w:rPr>
          <w:rFonts w:ascii="Arial" w:hAnsi="Arial" w:cs="Arial"/>
          <w:b w:val="1"/>
          <w:bCs w:val="1"/>
          <w:sz w:val="22"/>
          <w:szCs w:val="22"/>
          <w:lang w:val="cy-GB"/>
        </w:rPr>
        <w:t>’r</w:t>
      </w:r>
      <w:r w:rsidRPr="4B9CB0D5" w:rsidR="00387278">
        <w:rPr>
          <w:rFonts w:ascii="Arial" w:hAnsi="Arial" w:cs="Arial"/>
          <w:b w:val="1"/>
          <w:bCs w:val="1"/>
          <w:sz w:val="22"/>
          <w:szCs w:val="22"/>
          <w:lang w:val="cy-GB"/>
        </w:rPr>
        <w:t xml:space="preserve"> polisi</w:t>
      </w:r>
      <w:r w:rsidRPr="4B9CB0D5" w:rsidR="00387278">
        <w:rPr>
          <w:rFonts w:ascii="Arial" w:hAnsi="Arial" w:cs="Arial"/>
          <w:sz w:val="22"/>
          <w:szCs w:val="22"/>
          <w:lang w:val="cy-GB"/>
        </w:rPr>
        <w:t>: 30/06/202</w:t>
      </w:r>
      <w:r w:rsidRPr="4B9CB0D5" w:rsidR="189175F7">
        <w:rPr>
          <w:rFonts w:ascii="Arial" w:hAnsi="Arial" w:cs="Arial"/>
          <w:sz w:val="22"/>
          <w:szCs w:val="22"/>
          <w:lang w:val="cy-GB"/>
        </w:rPr>
        <w:t>5</w:t>
      </w:r>
    </w:p>
    <w:p w:rsidRPr="00CD1261" w:rsidR="00387278" w:rsidP="00387278" w:rsidRDefault="00387278" w14:paraId="7C69081A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6468C69A" w14:textId="77777777">
      <w:pPr>
        <w:rPr>
          <w:rFonts w:ascii="Arial" w:hAnsi="Arial" w:cs="Arial"/>
          <w:sz w:val="22"/>
          <w:szCs w:val="22"/>
          <w:lang w:val="cy-GB"/>
        </w:rPr>
      </w:pPr>
      <w:r w:rsidRPr="00CD1261">
        <w:rPr>
          <w:rFonts w:ascii="Arial" w:hAnsi="Arial" w:cs="Arial"/>
          <w:b/>
          <w:sz w:val="22"/>
          <w:szCs w:val="22"/>
          <w:lang w:val="cy-GB"/>
        </w:rPr>
        <w:t xml:space="preserve">I'w gyhoeddi: </w:t>
      </w:r>
      <w:r w:rsidRPr="00CD1261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  <w:lang w:val="cy-GB"/>
        </w:rPr>
        <w:t>ar wefan Y Drindod Dewi Sant (Prifysgol Cymru Y Drindod Dewi Sant).</w:t>
      </w:r>
    </w:p>
    <w:p w:rsidRPr="00CD1261" w:rsidR="00387278" w:rsidP="00387278" w:rsidRDefault="00387278" w14:paraId="2297F736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3AF3905C" w14:textId="77777777">
      <w:pPr>
        <w:rPr>
          <w:rFonts w:ascii="Arial" w:hAnsi="Arial" w:cs="Arial"/>
          <w:sz w:val="22"/>
          <w:szCs w:val="22"/>
          <w:lang w:val="cy-GB"/>
        </w:rPr>
      </w:pPr>
    </w:p>
    <w:p w:rsidRPr="00CD1261" w:rsidR="00387278" w:rsidP="00387278" w:rsidRDefault="00387278" w14:paraId="2CF5E6AD" w14:textId="77777777">
      <w:pPr>
        <w:pStyle w:val="Heading1"/>
        <w:rPr>
          <w:lang w:val="cy-GB"/>
        </w:rPr>
      </w:pPr>
      <w:r w:rsidRPr="00CD1261">
        <w:rPr>
          <w:lang w:val="cy-GB"/>
        </w:rPr>
        <w:br w:type="page"/>
      </w:r>
      <w:r w:rsidRPr="00CD1261">
        <w:rPr>
          <w:lang w:val="cy-GB"/>
        </w:rPr>
        <w:lastRenderedPageBreak/>
        <w:t>Atodiad A: Cynllun Gweithredu Teithio Cynaliadwy</w:t>
      </w:r>
    </w:p>
    <w:p w:rsidRPr="00CD1261" w:rsidR="00387278" w:rsidP="4B9CB0D5" w:rsidRDefault="00387278" w14:paraId="709F38BC" w14:textId="23E7319B">
      <w:pPr>
        <w:rPr>
          <w:rFonts w:ascii="Arial" w:hAnsi="Arial" w:eastAsia="Arial" w:cs="Arial"/>
          <w:sz w:val="22"/>
          <w:szCs w:val="22"/>
          <w:lang w:val="cy-GB" w:eastAsia="en-US"/>
        </w:rPr>
      </w:pPr>
      <w:r w:rsidRPr="4B9CB0D5" w:rsidR="00387278">
        <w:rPr>
          <w:rFonts w:ascii="Arial" w:hAnsi="Arial" w:eastAsia="Arial" w:cs="Arial"/>
          <w:sz w:val="22"/>
          <w:szCs w:val="22"/>
          <w:lang w:val="cy-GB" w:eastAsia="en-US"/>
        </w:rPr>
        <w:t xml:space="preserve">Mae'r cynllun gweithredu hwn yn rhestru'r camau gweithredu parhaus </w:t>
      </w:r>
      <w:r w:rsidRPr="4B9CB0D5" w:rsidR="00387278">
        <w:rPr>
          <w:rFonts w:ascii="Arial" w:hAnsi="Arial" w:eastAsia="Arial" w:cs="Arial"/>
          <w:sz w:val="22"/>
          <w:szCs w:val="22"/>
          <w:lang w:val="cy-GB" w:eastAsia="en-US"/>
        </w:rPr>
        <w:t xml:space="preserve">ac </w:t>
      </w:r>
      <w:r w:rsidRPr="4B9CB0D5" w:rsidR="00387278">
        <w:rPr>
          <w:rFonts w:ascii="Arial" w:hAnsi="Arial" w:eastAsia="Arial" w:cs="Arial"/>
          <w:sz w:val="22"/>
          <w:szCs w:val="22"/>
          <w:lang w:val="cy-GB" w:eastAsia="en-US"/>
        </w:rPr>
        <w:t>a gynlluniwyd dros y blynyddoedd academaidd 2022/23 a 202</w:t>
      </w:r>
      <w:r w:rsidRPr="4B9CB0D5" w:rsidR="7D355271">
        <w:rPr>
          <w:rFonts w:ascii="Arial" w:hAnsi="Arial" w:eastAsia="Arial" w:cs="Arial"/>
          <w:sz w:val="22"/>
          <w:szCs w:val="22"/>
          <w:lang w:val="cy-GB" w:eastAsia="en-US"/>
        </w:rPr>
        <w:t>4</w:t>
      </w:r>
      <w:r w:rsidRPr="4B9CB0D5" w:rsidR="00387278">
        <w:rPr>
          <w:rFonts w:ascii="Arial" w:hAnsi="Arial" w:eastAsia="Arial" w:cs="Arial"/>
          <w:sz w:val="22"/>
          <w:szCs w:val="22"/>
          <w:lang w:val="cy-GB" w:eastAsia="en-US"/>
        </w:rPr>
        <w:t>/2</w:t>
      </w:r>
      <w:r w:rsidRPr="4B9CB0D5" w:rsidR="37EC111A">
        <w:rPr>
          <w:rFonts w:ascii="Arial" w:hAnsi="Arial" w:eastAsia="Arial" w:cs="Arial"/>
          <w:sz w:val="22"/>
          <w:szCs w:val="22"/>
          <w:lang w:val="cy-GB" w:eastAsia="en-US"/>
        </w:rPr>
        <w:t>5.</w:t>
      </w:r>
      <w:r w:rsidRPr="4B9CB0D5" w:rsidR="00387278">
        <w:rPr>
          <w:rFonts w:ascii="Arial" w:hAnsi="Arial" w:eastAsia="Arial" w:cs="Arial"/>
          <w:sz w:val="22"/>
          <w:szCs w:val="22"/>
          <w:lang w:val="cy-GB" w:eastAsia="en-US"/>
        </w:rPr>
        <w:t xml:space="preserve"> Bydd y camau hyn yn caniatáu sefydlu data </w:t>
      </w:r>
      <w:r w:rsidRPr="4B9CB0D5" w:rsidR="00387278">
        <w:rPr>
          <w:rFonts w:ascii="Arial" w:hAnsi="Arial" w:eastAsia="Arial" w:cs="Arial"/>
          <w:sz w:val="22"/>
          <w:szCs w:val="22"/>
          <w:lang w:val="cy-GB" w:eastAsia="en-US"/>
        </w:rPr>
        <w:t>gwaelodlin</w:t>
      </w:r>
      <w:r w:rsidRPr="4B9CB0D5" w:rsidR="00387278">
        <w:rPr>
          <w:rFonts w:ascii="Arial" w:hAnsi="Arial" w:eastAsia="Arial" w:cs="Arial"/>
          <w:sz w:val="22"/>
          <w:szCs w:val="22"/>
          <w:lang w:val="cy-GB" w:eastAsia="en-US"/>
        </w:rPr>
        <w:t xml:space="preserve"> a mesur ein cynnydd tuag at y targed lleihau o fewn y cynllun teithio cynaliadwy.  Adolygir y cynllun gweithredu yn flynyddol a'i gyhoeddi yn adran gynaliadwyedd gwefan y brifysgol er mwyn i'r cyhoedd allu ei weld.</w:t>
      </w:r>
    </w:p>
    <w:p w:rsidRPr="00CD1261" w:rsidR="00387278" w:rsidP="00387278" w:rsidRDefault="00387278" w14:paraId="275085DA" w14:textId="77777777">
      <w:pPr>
        <w:rPr>
          <w:rFonts w:ascii="Arial" w:hAnsi="Arial" w:eastAsia="Arial" w:cs="Arial"/>
          <w:bCs/>
          <w:sz w:val="22"/>
          <w:szCs w:val="22"/>
          <w:lang w:val="cy-GB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Pr="00CD1261" w:rsidR="00387278" w:rsidTr="4B9CB0D5" w14:paraId="11062B31" w14:textId="77777777">
        <w:tc>
          <w:tcPr>
            <w:tcW w:w="2254" w:type="dxa"/>
            <w:tcMar/>
          </w:tcPr>
          <w:p w:rsidRPr="00CD1261" w:rsidR="00387278" w:rsidP="006D6AF4" w:rsidRDefault="00387278" w14:paraId="572BB1EB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Cam Gweithredu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2556747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Lleoliad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167DFA4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Dyddiad Targed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8FB700A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Cynnydd</w:t>
            </w:r>
          </w:p>
        </w:tc>
      </w:tr>
      <w:tr w:rsidRPr="00CD1261" w:rsidR="00387278" w:rsidTr="4B9CB0D5" w14:paraId="7BECF1A9" w14:textId="77777777">
        <w:tc>
          <w:tcPr>
            <w:tcW w:w="2254" w:type="dxa"/>
            <w:tcMar/>
          </w:tcPr>
          <w:p w:rsidRPr="00CD1261" w:rsidR="00387278" w:rsidP="006D6AF4" w:rsidRDefault="00387278" w14:paraId="34B3BE6F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Adolygu proses cymudo rhannu ceir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E9D74AC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2991EE36" w14:textId="79D9D21B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0387278">
              <w:rPr>
                <w:rFonts w:ascii="Arial" w:hAnsi="Arial" w:cs="Arial"/>
                <w:sz w:val="22"/>
                <w:szCs w:val="22"/>
                <w:lang w:val="cy-GB"/>
              </w:rPr>
              <w:t>Awst 202</w:t>
            </w:r>
            <w:r w:rsidRPr="4B9CB0D5" w:rsidR="4AFEC7D9">
              <w:rPr>
                <w:rFonts w:ascii="Arial" w:hAnsi="Arial" w:cs="Arial"/>
                <w:sz w:val="22"/>
                <w:szCs w:val="22"/>
                <w:lang w:val="cy-GB"/>
              </w:rPr>
              <w:t>3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5E6C4DAE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 xml:space="preserve">Adolygiad o'r broses. Ymchwilio i Ap Teithio </w:t>
            </w:r>
          </w:p>
        </w:tc>
      </w:tr>
      <w:tr w:rsidRPr="00CD1261" w:rsidR="00387278" w:rsidTr="4B9CB0D5" w14:paraId="13AB4DBE" w14:textId="77777777">
        <w:tc>
          <w:tcPr>
            <w:tcW w:w="2254" w:type="dxa"/>
            <w:tcMar/>
          </w:tcPr>
          <w:p w:rsidRPr="00CD1261" w:rsidR="00387278" w:rsidP="006D6AF4" w:rsidRDefault="00387278" w14:paraId="4BFFDE5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Datblygu cilfachau parcio blaenoriaeth</w:t>
            </w:r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ar gyfer</w:t>
            </w: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 xml:space="preserve"> rhannu c</w:t>
            </w:r>
            <w:r>
              <w:rPr>
                <w:rFonts w:ascii="Arial" w:hAnsi="Arial" w:cs="Arial"/>
                <w:sz w:val="22"/>
                <w:szCs w:val="22"/>
                <w:lang w:val="cy-GB"/>
              </w:rPr>
              <w:t>ei</w:t>
            </w: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r.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3201E33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Abertawe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D765128" w14:textId="7F9C702B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0387278">
              <w:rPr>
                <w:rFonts w:ascii="Arial" w:hAnsi="Arial" w:cs="Arial"/>
                <w:sz w:val="22"/>
                <w:szCs w:val="22"/>
                <w:lang w:val="cy-GB"/>
              </w:rPr>
              <w:t>Tachwedd 202</w:t>
            </w:r>
            <w:r w:rsidRPr="4B9CB0D5" w:rsidR="68BF0816">
              <w:rPr>
                <w:rFonts w:ascii="Arial" w:hAnsi="Arial" w:cs="Arial"/>
                <w:sz w:val="22"/>
                <w:szCs w:val="22"/>
                <w:lang w:val="cy-GB"/>
              </w:rPr>
              <w:t>4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F142A6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1EBD6CC6" w14:textId="77777777">
        <w:tc>
          <w:tcPr>
            <w:tcW w:w="2254" w:type="dxa"/>
            <w:tcMar/>
          </w:tcPr>
          <w:p w:rsidRPr="00CD1261" w:rsidR="00387278" w:rsidP="006D6AF4" w:rsidRDefault="00387278" w14:paraId="2DD23ED4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Adolygu’r c</w:t>
            </w: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 xml:space="preserve">ynllun beicio i'r gwaith 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75C10575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8FB4D6C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Chwefror 2023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2BD5DBB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Adolygwyd Chwefror 2023</w:t>
            </w:r>
          </w:p>
          <w:p w:rsidRPr="00CD1261" w:rsidR="00387278" w:rsidP="006D6AF4" w:rsidRDefault="00387278" w14:paraId="465AA6CA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Parhau ac adolygu'n fanwl</w:t>
            </w:r>
          </w:p>
        </w:tc>
      </w:tr>
      <w:tr w:rsidRPr="00CD1261" w:rsidR="00387278" w:rsidTr="4B9CB0D5" w14:paraId="72485D55" w14:textId="77777777">
        <w:tc>
          <w:tcPr>
            <w:tcW w:w="2254" w:type="dxa"/>
            <w:tcMar/>
          </w:tcPr>
          <w:p w:rsidRPr="00CD1261" w:rsidR="00387278" w:rsidP="006D6AF4" w:rsidRDefault="00387278" w14:paraId="6402B627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Adolygu llwybrau traffig traed ar gyfer cymudo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5712E848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B660480" w14:textId="36CD0651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0387278">
              <w:rPr>
                <w:rFonts w:ascii="Arial" w:hAnsi="Arial" w:cs="Arial"/>
                <w:sz w:val="22"/>
                <w:szCs w:val="22"/>
                <w:lang w:val="cy-GB"/>
              </w:rPr>
              <w:t>Medi 202</w:t>
            </w:r>
            <w:r w:rsidRPr="4B9CB0D5" w:rsidR="38AE08FE">
              <w:rPr>
                <w:rFonts w:ascii="Arial" w:hAnsi="Arial" w:cs="Arial"/>
                <w:sz w:val="22"/>
                <w:szCs w:val="22"/>
                <w:lang w:val="cy-GB"/>
              </w:rPr>
              <w:t>4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3C75D04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77F26C61" w14:textId="77777777">
        <w:tc>
          <w:tcPr>
            <w:tcW w:w="2254" w:type="dxa"/>
            <w:tcMar/>
          </w:tcPr>
          <w:p w:rsidRPr="00CD1261" w:rsidR="00387278" w:rsidP="006D6AF4" w:rsidRDefault="00387278" w14:paraId="5D3181E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Adolygu llwybrau beicio ar gyfer cymudo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F50AC9E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4FB0A5B" w14:textId="2616E04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0387278">
              <w:rPr>
                <w:rFonts w:ascii="Arial" w:hAnsi="Arial" w:cs="Arial"/>
                <w:sz w:val="22"/>
                <w:szCs w:val="22"/>
                <w:lang w:val="cy-GB"/>
              </w:rPr>
              <w:t xml:space="preserve"> Medi 202</w:t>
            </w:r>
            <w:r w:rsidRPr="4B9CB0D5" w:rsidR="1B5F4B30">
              <w:rPr>
                <w:rFonts w:ascii="Arial" w:hAnsi="Arial" w:cs="Arial"/>
                <w:sz w:val="22"/>
                <w:szCs w:val="22"/>
                <w:lang w:val="cy-GB"/>
              </w:rPr>
              <w:t>4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DC9208D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5A24C04E" w14:textId="77777777">
        <w:tc>
          <w:tcPr>
            <w:tcW w:w="2254" w:type="dxa"/>
            <w:tcMar/>
          </w:tcPr>
          <w:p w:rsidRPr="00CD1261" w:rsidR="00387278" w:rsidP="006D6AF4" w:rsidRDefault="00387278" w14:paraId="2A34B70E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Adolygu fflyd cerbydau tanwydd ffosil ar gyfer hyfywedd EV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35F6AA1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3E8A747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Bob blwyddyn Chwefror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0A2A1C4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Adolygwyd, y fflyd EV wedi ei hystyried yn hyfyw</w:t>
            </w:r>
          </w:p>
        </w:tc>
      </w:tr>
      <w:tr w:rsidRPr="00CD1261" w:rsidR="00387278" w:rsidTr="4B9CB0D5" w14:paraId="0C3C5F60" w14:textId="77777777">
        <w:tc>
          <w:tcPr>
            <w:tcW w:w="2254" w:type="dxa"/>
            <w:tcMar/>
          </w:tcPr>
          <w:p w:rsidRPr="00CD1261" w:rsidR="00387278" w:rsidP="006D6AF4" w:rsidRDefault="00387278" w14:paraId="4EF263F3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 xml:space="preserve">System trwyddedau parcio ANPR 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3F14588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1A054D9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Medi 2022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587E9C3B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Parkingeye</w:t>
            </w:r>
          </w:p>
        </w:tc>
      </w:tr>
      <w:tr w:rsidRPr="00CD1261" w:rsidR="00387278" w:rsidTr="4B9CB0D5" w14:paraId="05267462" w14:textId="77777777">
        <w:tc>
          <w:tcPr>
            <w:tcW w:w="2254" w:type="dxa"/>
            <w:tcMar/>
          </w:tcPr>
          <w:p w:rsidRPr="00CD1261" w:rsidR="00387278" w:rsidP="006D6AF4" w:rsidRDefault="00387278" w14:paraId="0323947C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Arolwg cymudo staff a myfyrwyr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7040BC7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14483A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Chwefror 2023</w:t>
            </w:r>
          </w:p>
          <w:p w:rsidRPr="00CD1261" w:rsidR="00387278" w:rsidP="006D6AF4" w:rsidRDefault="00387278" w14:paraId="7C7B442B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Hydref 2023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1FF3247A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Cwblhau</w:t>
            </w:r>
          </w:p>
          <w:p w:rsidRPr="00CD1261" w:rsidR="00387278" w:rsidP="006D6AF4" w:rsidRDefault="00387278" w14:paraId="4DCB23BA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Ail-wneud 6m</w:t>
            </w:r>
          </w:p>
        </w:tc>
      </w:tr>
      <w:tr w:rsidRPr="00CD1261" w:rsidR="00387278" w:rsidTr="4B9CB0D5" w14:paraId="6A091341" w14:textId="77777777">
        <w:tc>
          <w:tcPr>
            <w:tcW w:w="2254" w:type="dxa"/>
            <w:tcMar/>
          </w:tcPr>
          <w:p w:rsidRPr="00CD1261" w:rsidR="00387278" w:rsidP="006D6AF4" w:rsidRDefault="00387278" w14:paraId="2F4B96F7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Ymgyrch addysg ynghylch cydweithio rhithwir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1EB408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3917106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Mawrth 2023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4DCE9FB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 xml:space="preserve">Cyflawn </w:t>
            </w:r>
          </w:p>
        </w:tc>
      </w:tr>
      <w:tr w:rsidRPr="00CD1261" w:rsidR="00387278" w:rsidTr="4B9CB0D5" w14:paraId="33B99A61" w14:textId="77777777">
        <w:tc>
          <w:tcPr>
            <w:tcW w:w="2254" w:type="dxa"/>
            <w:tcMar/>
          </w:tcPr>
          <w:p w:rsidRPr="00CD1261" w:rsidR="00387278" w:rsidP="006D6AF4" w:rsidRDefault="00387278" w14:paraId="793492FB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Cerdyn sgorio allyriadau teithio adrannol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70F79660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550CFFE" w14:textId="63CFEDDE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0387278">
              <w:rPr>
                <w:rFonts w:ascii="Arial" w:hAnsi="Arial" w:cs="Arial"/>
                <w:sz w:val="22"/>
                <w:szCs w:val="22"/>
                <w:lang w:val="cy-GB"/>
              </w:rPr>
              <w:t>Gorffennaf 202</w:t>
            </w:r>
            <w:r w:rsidRPr="4B9CB0D5" w:rsidR="163EFC61">
              <w:rPr>
                <w:rFonts w:ascii="Arial" w:hAnsi="Arial" w:cs="Arial"/>
                <w:sz w:val="22"/>
                <w:szCs w:val="22"/>
                <w:lang w:val="cy-GB"/>
              </w:rPr>
              <w:t>5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8482B7F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7E268DBB" w14:textId="77777777">
        <w:tc>
          <w:tcPr>
            <w:tcW w:w="2254" w:type="dxa"/>
            <w:tcMar/>
          </w:tcPr>
          <w:p w:rsidRPr="00CD1261" w:rsidR="00387278" w:rsidP="006D6AF4" w:rsidRDefault="00387278" w14:paraId="72643CA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Adolygu partneriaid llogi, gyda blaenoriaeth i EVs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A779C1A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29AC453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Awst 2023</w:t>
            </w:r>
          </w:p>
        </w:tc>
        <w:tc>
          <w:tcPr>
            <w:tcW w:w="2254" w:type="dxa"/>
            <w:tcMar/>
          </w:tcPr>
          <w:p w:rsidRPr="00CD1261" w:rsidR="00387278" w:rsidP="4B9CB0D5" w:rsidRDefault="00387278" w14:paraId="469B9BB5" w14:textId="3BF9D284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3FD4AF99">
              <w:rPr>
                <w:rFonts w:ascii="Arial" w:hAnsi="Arial" w:cs="Arial"/>
                <w:sz w:val="22"/>
                <w:szCs w:val="22"/>
                <w:lang w:val="cy-GB"/>
              </w:rPr>
              <w:t>Cyflawn</w:t>
            </w:r>
          </w:p>
          <w:p w:rsidRPr="00CD1261" w:rsidR="00387278" w:rsidP="4B9CB0D5" w:rsidRDefault="00387278" w14:paraId="50E862E3" w14:textId="15575098">
            <w:pPr>
              <w:pStyle w:val="Normal"/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5C955C75" w14:textId="77777777">
        <w:tc>
          <w:tcPr>
            <w:tcW w:w="2254" w:type="dxa"/>
            <w:tcMar/>
          </w:tcPr>
          <w:p w:rsidRPr="00CD1261" w:rsidR="00387278" w:rsidP="006D6AF4" w:rsidRDefault="00387278" w14:paraId="2818350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 xml:space="preserve">Cynllun gwirfoddol gwrthbwyso carbon teithio 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3B6E4D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5A761F1D" w14:textId="6CAA584B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0387278">
              <w:rPr>
                <w:rFonts w:ascii="Arial" w:hAnsi="Arial" w:cs="Arial"/>
                <w:sz w:val="22"/>
                <w:szCs w:val="22"/>
                <w:lang w:val="cy-GB"/>
              </w:rPr>
              <w:t>Medi 202</w:t>
            </w:r>
            <w:r w:rsidRPr="4B9CB0D5" w:rsidR="4F7E7F14">
              <w:rPr>
                <w:rFonts w:ascii="Arial" w:hAnsi="Arial" w:cs="Arial"/>
                <w:sz w:val="22"/>
                <w:szCs w:val="22"/>
                <w:lang w:val="cy-GB"/>
              </w:rPr>
              <w:t>5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09483EA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12E60B9D" w14:textId="77777777">
        <w:tc>
          <w:tcPr>
            <w:tcW w:w="2254" w:type="dxa"/>
            <w:tcMar/>
          </w:tcPr>
          <w:p w:rsidRPr="00CD1261" w:rsidR="00387278" w:rsidP="006D6AF4" w:rsidRDefault="00387278" w14:paraId="6908D40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Datblygu llinell sylfaen allyriadau gweithio hybrid.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12BB5947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385CC3DF" w14:textId="173C6BB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0387278">
              <w:rPr>
                <w:rFonts w:ascii="Arial" w:hAnsi="Arial" w:cs="Arial"/>
                <w:sz w:val="22"/>
                <w:szCs w:val="22"/>
                <w:lang w:val="cy-GB"/>
              </w:rPr>
              <w:t>Hydref 202</w:t>
            </w:r>
            <w:r w:rsidRPr="4B9CB0D5" w:rsidR="287CFE09">
              <w:rPr>
                <w:rFonts w:ascii="Arial" w:hAnsi="Arial" w:cs="Arial"/>
                <w:sz w:val="22"/>
                <w:szCs w:val="22"/>
                <w:lang w:val="cy-GB"/>
              </w:rPr>
              <w:t>4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59D31C00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1E7D60D9" w14:textId="77777777">
        <w:tc>
          <w:tcPr>
            <w:tcW w:w="2254" w:type="dxa"/>
            <w:tcMar/>
          </w:tcPr>
          <w:p w:rsidRPr="00CD1261" w:rsidR="00387278" w:rsidP="006D6AF4" w:rsidRDefault="00387278" w14:paraId="1E5830D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Adolygu seilwaith storio beiciau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3855B744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B64706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Tachwedd 2022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7395BA3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Adolygu. Angen rhagor. Ymdrinnir â chwmpasu</w:t>
            </w:r>
          </w:p>
        </w:tc>
      </w:tr>
      <w:tr w:rsidRPr="00CD1261" w:rsidR="00387278" w:rsidTr="4B9CB0D5" w14:paraId="67A08A7E" w14:textId="77777777">
        <w:tc>
          <w:tcPr>
            <w:tcW w:w="2254" w:type="dxa"/>
            <w:tcMar/>
          </w:tcPr>
          <w:p w:rsidRPr="00CD1261" w:rsidR="00387278" w:rsidP="006D6AF4" w:rsidRDefault="00387278" w14:paraId="4AF9162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lastRenderedPageBreak/>
              <w:t xml:space="preserve">Adolygu potensial ar gyfer parcio blaenoriaeth EV 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50D3041F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Abertawe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A51F71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Rhagfyr 2023</w:t>
            </w:r>
          </w:p>
        </w:tc>
        <w:tc>
          <w:tcPr>
            <w:tcW w:w="2254" w:type="dxa"/>
            <w:tcMar/>
          </w:tcPr>
          <w:p w:rsidRPr="00CD1261" w:rsidR="00387278" w:rsidP="4B9CB0D5" w:rsidRDefault="00387278" w14:paraId="4079ABAE" w14:textId="2D6DCCA9">
            <w:pPr>
              <w:pStyle w:val="Normal"/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4917E8B0">
              <w:rPr>
                <w:rFonts w:ascii="Arial" w:hAnsi="Arial" w:cs="Arial"/>
                <w:sz w:val="22"/>
                <w:szCs w:val="22"/>
                <w:lang w:val="cy-GB"/>
              </w:rPr>
              <w:t>IQ Cyflawn</w:t>
            </w:r>
          </w:p>
          <w:p w:rsidRPr="00CD1261" w:rsidR="00387278" w:rsidP="4B9CB0D5" w:rsidRDefault="00387278" w14:paraId="45805743" w14:textId="4E738044">
            <w:pPr>
              <w:pStyle w:val="Normal"/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1C98E4A6" w14:textId="77777777">
        <w:tc>
          <w:tcPr>
            <w:tcW w:w="2254" w:type="dxa"/>
            <w:tcMar/>
          </w:tcPr>
          <w:p w:rsidRPr="00CD1261" w:rsidR="00387278" w:rsidP="006D6AF4" w:rsidRDefault="00387278" w14:paraId="14EDE5DC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Trosglwyddo fflyd i EVs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597D37C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2C98F61E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Gweithredu arfaethedig Hydref 2022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0326ADFA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Cwblhau Cynllunio</w:t>
            </w:r>
          </w:p>
          <w:p w:rsidRPr="00CD1261" w:rsidR="00387278" w:rsidP="006D6AF4" w:rsidRDefault="00387278" w14:paraId="7DECF17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80% o'r fflyd wedi’i nodi ar gyfer trosi i EV</w:t>
            </w:r>
          </w:p>
          <w:p w:rsidRPr="00CD1261" w:rsidR="00387278" w:rsidP="006D6AF4" w:rsidRDefault="00387278" w14:paraId="05F82B11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Cwblhawyd</w:t>
            </w:r>
          </w:p>
        </w:tc>
      </w:tr>
      <w:tr w:rsidRPr="00CD1261" w:rsidR="00387278" w:rsidTr="4B9CB0D5" w14:paraId="76DBA21F" w14:textId="77777777">
        <w:tc>
          <w:tcPr>
            <w:tcW w:w="2254" w:type="dxa"/>
            <w:tcMar/>
          </w:tcPr>
          <w:p w:rsidRPr="00CD1261" w:rsidR="00387278" w:rsidP="006D6AF4" w:rsidRDefault="00387278" w14:paraId="308873FF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 xml:space="preserve">Hyfywedd gorsafoedd docio beiciau mewn lleoliadau campws strategol 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7DD6C03F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Abertawe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329A1D16" w14:textId="48BB90D4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0387278">
              <w:rPr>
                <w:rFonts w:ascii="Arial" w:hAnsi="Arial" w:cs="Arial"/>
                <w:sz w:val="22"/>
                <w:szCs w:val="22"/>
                <w:lang w:val="cy-GB"/>
              </w:rPr>
              <w:t>Rhagfyr 202</w:t>
            </w:r>
            <w:r w:rsidRPr="4B9CB0D5" w:rsidR="2BA4C308">
              <w:rPr>
                <w:rFonts w:ascii="Arial" w:hAnsi="Arial" w:cs="Arial"/>
                <w:sz w:val="22"/>
                <w:szCs w:val="22"/>
                <w:lang w:val="cy-GB"/>
              </w:rPr>
              <w:t>4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5D5A938E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0A2F4308" w14:textId="77777777">
        <w:tc>
          <w:tcPr>
            <w:tcW w:w="2254" w:type="dxa"/>
            <w:tcMar/>
          </w:tcPr>
          <w:p w:rsidRPr="00CD1261" w:rsidR="00387278" w:rsidP="006D6AF4" w:rsidRDefault="00387278" w14:paraId="62E782E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 xml:space="preserve">Adolygu hyfywedd cylchoedd pwll trydan 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6960407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Abertawe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24256327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Rhagfyr 2023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49598424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Ar y gweill</w:t>
            </w:r>
          </w:p>
        </w:tc>
      </w:tr>
      <w:tr w:rsidRPr="00CD1261" w:rsidR="00387278" w:rsidTr="4B9CB0D5" w14:paraId="090EDD74" w14:textId="77777777">
        <w:tc>
          <w:tcPr>
            <w:tcW w:w="2254" w:type="dxa"/>
            <w:tcMar/>
          </w:tcPr>
          <w:p w:rsidRPr="00CD1261" w:rsidR="00387278" w:rsidP="006D6AF4" w:rsidRDefault="00387278" w14:paraId="522B373D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Lwfans milltiredd beicio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5EF2F4E0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29A92DC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Dichonoldeb Awst 2023</w:t>
            </w:r>
          </w:p>
        </w:tc>
        <w:tc>
          <w:tcPr>
            <w:tcW w:w="2254" w:type="dxa"/>
            <w:tcMar/>
          </w:tcPr>
          <w:p w:rsidRPr="00CD1261" w:rsidR="00387278" w:rsidP="4B9CB0D5" w:rsidRDefault="00387278" w14:paraId="5A4E4DE3" w14:textId="5187107E">
            <w:pPr>
              <w:pStyle w:val="Normal"/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2304F8CB">
              <w:rPr>
                <w:rFonts w:ascii="Arial" w:hAnsi="Arial" w:cs="Arial"/>
                <w:sz w:val="22"/>
                <w:szCs w:val="22"/>
                <w:lang w:val="cy-GB"/>
              </w:rPr>
              <w:t>Cyflawn</w:t>
            </w:r>
          </w:p>
        </w:tc>
      </w:tr>
      <w:tr w:rsidRPr="00CD1261" w:rsidR="00387278" w:rsidTr="4B9CB0D5" w14:paraId="0D60FB88" w14:textId="77777777">
        <w:tc>
          <w:tcPr>
            <w:tcW w:w="2254" w:type="dxa"/>
            <w:tcMar/>
          </w:tcPr>
          <w:p w:rsidRPr="00CD1261" w:rsidR="00387278" w:rsidP="006D6AF4" w:rsidRDefault="00387278" w14:paraId="1A525268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Ymgyrch addysg ar gymudo cynaliadwy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3301A2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Pob un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7E5773A2" w14:textId="555B3F2E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00387278">
              <w:rPr>
                <w:rFonts w:ascii="Arial" w:hAnsi="Arial" w:cs="Arial"/>
                <w:sz w:val="22"/>
                <w:szCs w:val="22"/>
                <w:lang w:val="cy-GB"/>
              </w:rPr>
              <w:t xml:space="preserve">Diwrnod beicio i'r gwaith </w:t>
            </w:r>
          </w:p>
        </w:tc>
        <w:tc>
          <w:tcPr>
            <w:tcW w:w="2254" w:type="dxa"/>
            <w:tcMar/>
          </w:tcPr>
          <w:p w:rsidRPr="00CD1261" w:rsidR="00387278" w:rsidP="4B9CB0D5" w:rsidRDefault="00387278" w14:textId="77777777" w14:paraId="2C98655B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4B9CB0D5" w:rsidR="23A68E91">
              <w:rPr>
                <w:rFonts w:ascii="Arial" w:hAnsi="Arial" w:cs="Arial"/>
                <w:sz w:val="22"/>
                <w:szCs w:val="22"/>
                <w:lang w:val="cy-GB"/>
              </w:rPr>
              <w:t>Ar y gweill</w:t>
            </w:r>
          </w:p>
          <w:p w:rsidRPr="00CD1261" w:rsidR="00387278" w:rsidP="4B9CB0D5" w:rsidRDefault="00387278" w14:paraId="7BFBFE8A" w14:textId="0DB5E35A">
            <w:pPr>
              <w:pStyle w:val="Normal"/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Pr="00CD1261" w:rsidR="00387278" w:rsidTr="4B9CB0D5" w14:paraId="08FB3F03" w14:textId="77777777">
        <w:tc>
          <w:tcPr>
            <w:tcW w:w="2254" w:type="dxa"/>
            <w:tcMar/>
          </w:tcPr>
          <w:p w:rsidRPr="00CD1261" w:rsidR="00387278" w:rsidP="006D6AF4" w:rsidRDefault="00387278" w14:paraId="5C9E4C9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Ymuno â Siarter Teithio Cynaliadwy Abertawe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3FEC77C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Abertawe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6DBBAEA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Gorffennaf 2022</w:t>
            </w:r>
          </w:p>
        </w:tc>
        <w:tc>
          <w:tcPr>
            <w:tcW w:w="2254" w:type="dxa"/>
            <w:tcMar/>
          </w:tcPr>
          <w:p w:rsidRPr="00CD1261" w:rsidR="00387278" w:rsidP="006D6AF4" w:rsidRDefault="00387278" w14:paraId="54277689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CD1261">
              <w:rPr>
                <w:rFonts w:ascii="Arial" w:hAnsi="Arial" w:cs="Arial"/>
                <w:sz w:val="22"/>
                <w:szCs w:val="22"/>
                <w:lang w:val="cy-GB"/>
              </w:rPr>
              <w:t>cwblhawyd</w:t>
            </w:r>
          </w:p>
        </w:tc>
      </w:tr>
    </w:tbl>
    <w:p w:rsidRPr="008C1F2B" w:rsidR="00682E7D" w:rsidP="009279B9" w:rsidRDefault="00682E7D" w14:paraId="4461972F" w14:textId="77777777">
      <w:pPr>
        <w:rPr>
          <w:rFonts w:ascii="Arial" w:hAnsi="Arial" w:cs="Arial"/>
          <w:sz w:val="22"/>
          <w:szCs w:val="22"/>
        </w:rPr>
        <w:sectPr w:rsidRPr="008C1F2B" w:rsidR="00682E7D" w:rsidSect="006F538B">
          <w:pgSz w:w="11906" w:h="16838" w:orient="portrait"/>
          <w:pgMar w:top="1440" w:right="1440" w:bottom="1440" w:left="1440" w:header="1304" w:footer="708" w:gutter="0"/>
          <w:pgNumType w:start="0"/>
          <w:cols w:space="708"/>
          <w:titlePg/>
          <w:docGrid w:linePitch="360"/>
        </w:sectPr>
      </w:pPr>
    </w:p>
    <w:p w:rsidR="008C1F2B" w:rsidP="009279B9" w:rsidRDefault="008C1F2B" w14:paraId="7A896EE4" w14:textId="77777777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br w:type="page"/>
      </w:r>
    </w:p>
    <w:p w:rsidRPr="00290BD5" w:rsidR="00590E4C" w:rsidP="009279B9" w:rsidRDefault="00682E7D" w14:paraId="0570151F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8241" behindDoc="1" locked="0" layoutInCell="1" allowOverlap="1" wp14:anchorId="4258DB49" wp14:editId="65E1698B">
            <wp:simplePos x="0" y="0"/>
            <wp:positionH relativeFrom="column">
              <wp:posOffset>-930166</wp:posOffset>
            </wp:positionH>
            <wp:positionV relativeFrom="paragraph">
              <wp:posOffset>-914400</wp:posOffset>
            </wp:positionV>
            <wp:extent cx="7579204" cy="10720552"/>
            <wp:effectExtent l="0" t="0" r="317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y_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14" cy="1071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cysill" w:id="4"/>
      <w:bookmarkEnd w:id="4"/>
    </w:p>
    <w:sectPr w:rsidRPr="00290BD5" w:rsidR="00590E4C" w:rsidSect="00682E7D">
      <w:headerReference w:type="first" r:id="rId17"/>
      <w:pgSz w:w="11906" w:h="16838" w:orient="portrait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8A7" w:rsidP="00290BD5" w:rsidRDefault="006248A7" w14:paraId="1A4F4957" w14:textId="77777777">
      <w:r>
        <w:separator/>
      </w:r>
    </w:p>
  </w:endnote>
  <w:endnote w:type="continuationSeparator" w:id="0">
    <w:p w:rsidR="006248A7" w:rsidP="00290BD5" w:rsidRDefault="006248A7" w14:paraId="71B901F7" w14:textId="77777777">
      <w:r>
        <w:continuationSeparator/>
      </w:r>
    </w:p>
  </w:endnote>
  <w:endnote w:type="continuationNotice" w:id="1">
    <w:p w:rsidR="006248A7" w:rsidRDefault="006248A7" w14:paraId="05E9984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6866612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028CC" w:rsidRDefault="00C028CC" w14:paraId="7049D811" w14:textId="77777777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28CC" w:rsidP="00C028CC" w:rsidRDefault="00044EBC" w14:paraId="5BF2EF8C" w14:textId="09EFAA74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Lleoliad y ddogfen</w:t>
            </w:r>
            <w:r w:rsidRPr="00337F87" w:rsidR="00C028CC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337F87" w:rsidR="00337F87">
              <w:rPr>
                <w:rFonts w:ascii="Arial" w:hAnsi="Arial" w:cs="Arial"/>
                <w:sz w:val="20"/>
                <w:szCs w:val="20"/>
              </w:rPr>
              <w:t>https://uwtsd.ac.uk/sustainability/sustainability-strategies-and-policies/</w:t>
            </w:r>
          </w:p>
          <w:p w:rsidRPr="00590E4C" w:rsidR="00590E4C" w:rsidRDefault="00590E4C" w14:paraId="11DCB2F1" w14:textId="77777777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0E4C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AD690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590E4C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AD690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90E4C" w:rsidRDefault="00590E4C" w14:paraId="5AC97C4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8A7" w:rsidP="00290BD5" w:rsidRDefault="006248A7" w14:paraId="60A54EFE" w14:textId="77777777">
      <w:r>
        <w:separator/>
      </w:r>
    </w:p>
  </w:footnote>
  <w:footnote w:type="continuationSeparator" w:id="0">
    <w:p w:rsidR="006248A7" w:rsidP="00290BD5" w:rsidRDefault="006248A7" w14:paraId="2D108327" w14:textId="77777777">
      <w:r>
        <w:continuationSeparator/>
      </w:r>
    </w:p>
  </w:footnote>
  <w:footnote w:type="continuationNotice" w:id="1">
    <w:p w:rsidR="006248A7" w:rsidRDefault="006248A7" w14:paraId="0456C16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90BD5" w:rsidRDefault="00290BD5" w14:paraId="539E1D5C" w14:textId="77777777">
    <w:pPr>
      <w:pStyle w:val="Header"/>
    </w:pP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715543D3" wp14:editId="0CD36F76">
          <wp:simplePos x="0" y="0"/>
          <wp:positionH relativeFrom="column">
            <wp:posOffset>-681990</wp:posOffset>
          </wp:positionH>
          <wp:positionV relativeFrom="paragraph">
            <wp:posOffset>-713105</wp:posOffset>
          </wp:positionV>
          <wp:extent cx="2491569" cy="997261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D_corp_logo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569" cy="997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2E7D" w:rsidRDefault="00682E7D" w14:paraId="1DC0588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2989"/>
    <w:multiLevelType w:val="multilevel"/>
    <w:tmpl w:val="60FC1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 w:ascii="Arial" w:hAnsi="Arial"/>
        <w:b/>
        <w:i w:val="0"/>
        <w:sz w:val="24"/>
      </w:rPr>
    </w:lvl>
    <w:lvl w:ilvl="1">
      <w:start w:val="2"/>
      <w:numFmt w:val="none"/>
      <w:lvlText w:val="2.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0D1603C"/>
    <w:multiLevelType w:val="hybridMultilevel"/>
    <w:tmpl w:val="7E028826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2410C"/>
    <w:multiLevelType w:val="hybridMultilevel"/>
    <w:tmpl w:val="4886A916"/>
    <w:lvl w:ilvl="0" w:tplc="962A6BC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1E44142"/>
    <w:multiLevelType w:val="hybridMultilevel"/>
    <w:tmpl w:val="55262D54"/>
    <w:lvl w:ilvl="0" w:tplc="456EEF6E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826F4"/>
    <w:multiLevelType w:val="hybridMultilevel"/>
    <w:tmpl w:val="5C548C32"/>
    <w:lvl w:ilvl="0" w:tplc="DBFCE59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31151"/>
    <w:multiLevelType w:val="hybridMultilevel"/>
    <w:tmpl w:val="BBBCB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E4967"/>
    <w:multiLevelType w:val="hybridMultilevel"/>
    <w:tmpl w:val="95182F2C"/>
    <w:lvl w:ilvl="0" w:tplc="962A6BC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341EAE04">
      <w:numFmt w:val="bullet"/>
      <w:lvlText w:val=""/>
      <w:lvlJc w:val="left"/>
      <w:pPr>
        <w:ind w:left="1440" w:hanging="360"/>
      </w:pPr>
      <w:rPr>
        <w:rFonts w:hint="default" w:ascii="Calibri" w:hAnsi="Calibri" w:cs="Calibri" w:eastAsiaTheme="minorEastAsia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88530132">
    <w:abstractNumId w:val="0"/>
  </w:num>
  <w:num w:numId="2" w16cid:durableId="1323122435">
    <w:abstractNumId w:val="6"/>
  </w:num>
  <w:num w:numId="3" w16cid:durableId="437797028">
    <w:abstractNumId w:val="3"/>
  </w:num>
  <w:num w:numId="4" w16cid:durableId="1015612231">
    <w:abstractNumId w:val="4"/>
  </w:num>
  <w:num w:numId="5" w16cid:durableId="2042707089">
    <w:abstractNumId w:val="2"/>
  </w:num>
  <w:num w:numId="6" w16cid:durableId="1423573266">
    <w:abstractNumId w:val="1"/>
  </w:num>
  <w:num w:numId="7" w16cid:durableId="11328657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254"/>
    <w:rsid w:val="00044EBC"/>
    <w:rsid w:val="000562D3"/>
    <w:rsid w:val="00091A00"/>
    <w:rsid w:val="00091F76"/>
    <w:rsid w:val="000963D7"/>
    <w:rsid w:val="000A266B"/>
    <w:rsid w:val="000B647E"/>
    <w:rsid w:val="000F0FB8"/>
    <w:rsid w:val="001235CA"/>
    <w:rsid w:val="00143F8C"/>
    <w:rsid w:val="00146183"/>
    <w:rsid w:val="0015062F"/>
    <w:rsid w:val="00151496"/>
    <w:rsid w:val="00164531"/>
    <w:rsid w:val="00175043"/>
    <w:rsid w:val="0018477B"/>
    <w:rsid w:val="00191E60"/>
    <w:rsid w:val="001D1817"/>
    <w:rsid w:val="001E411D"/>
    <w:rsid w:val="001F7B60"/>
    <w:rsid w:val="00223A7B"/>
    <w:rsid w:val="00243C76"/>
    <w:rsid w:val="00253F91"/>
    <w:rsid w:val="0025465B"/>
    <w:rsid w:val="0026684E"/>
    <w:rsid w:val="0028159A"/>
    <w:rsid w:val="00290BD5"/>
    <w:rsid w:val="002B1DB9"/>
    <w:rsid w:val="002D27ED"/>
    <w:rsid w:val="00330254"/>
    <w:rsid w:val="00332535"/>
    <w:rsid w:val="00337F87"/>
    <w:rsid w:val="00344C0D"/>
    <w:rsid w:val="00356CE1"/>
    <w:rsid w:val="003657EA"/>
    <w:rsid w:val="00376E3F"/>
    <w:rsid w:val="00387278"/>
    <w:rsid w:val="003A39E1"/>
    <w:rsid w:val="003A7450"/>
    <w:rsid w:val="003B23C9"/>
    <w:rsid w:val="003C11F9"/>
    <w:rsid w:val="003F088F"/>
    <w:rsid w:val="003F1B8C"/>
    <w:rsid w:val="00411B51"/>
    <w:rsid w:val="00435EE4"/>
    <w:rsid w:val="004658BD"/>
    <w:rsid w:val="00475202"/>
    <w:rsid w:val="004A7962"/>
    <w:rsid w:val="004A7C85"/>
    <w:rsid w:val="004C3F2E"/>
    <w:rsid w:val="004D3F99"/>
    <w:rsid w:val="004D4917"/>
    <w:rsid w:val="004F4AF3"/>
    <w:rsid w:val="004F55AD"/>
    <w:rsid w:val="0051288F"/>
    <w:rsid w:val="00567033"/>
    <w:rsid w:val="005809DE"/>
    <w:rsid w:val="00590E4C"/>
    <w:rsid w:val="005A5D17"/>
    <w:rsid w:val="00601D9F"/>
    <w:rsid w:val="00603380"/>
    <w:rsid w:val="006149E7"/>
    <w:rsid w:val="006248A7"/>
    <w:rsid w:val="00636BCB"/>
    <w:rsid w:val="00653888"/>
    <w:rsid w:val="00670D8B"/>
    <w:rsid w:val="00682E7D"/>
    <w:rsid w:val="006832B6"/>
    <w:rsid w:val="006C423C"/>
    <w:rsid w:val="006E11B9"/>
    <w:rsid w:val="006F538B"/>
    <w:rsid w:val="007459A4"/>
    <w:rsid w:val="007470A9"/>
    <w:rsid w:val="00760B7E"/>
    <w:rsid w:val="007662BF"/>
    <w:rsid w:val="0079788D"/>
    <w:rsid w:val="007A2421"/>
    <w:rsid w:val="007F0E26"/>
    <w:rsid w:val="007F2AC7"/>
    <w:rsid w:val="0080250A"/>
    <w:rsid w:val="00807931"/>
    <w:rsid w:val="00835862"/>
    <w:rsid w:val="00844AB3"/>
    <w:rsid w:val="0085049B"/>
    <w:rsid w:val="008523B9"/>
    <w:rsid w:val="008B521D"/>
    <w:rsid w:val="008C1F2B"/>
    <w:rsid w:val="008D762F"/>
    <w:rsid w:val="00912E1A"/>
    <w:rsid w:val="009279B9"/>
    <w:rsid w:val="009551F7"/>
    <w:rsid w:val="00956F9A"/>
    <w:rsid w:val="00995926"/>
    <w:rsid w:val="009A7C5C"/>
    <w:rsid w:val="009C4BF6"/>
    <w:rsid w:val="00A0522B"/>
    <w:rsid w:val="00A42219"/>
    <w:rsid w:val="00A63E4B"/>
    <w:rsid w:val="00A7100D"/>
    <w:rsid w:val="00AB76DC"/>
    <w:rsid w:val="00AD6907"/>
    <w:rsid w:val="00B357E2"/>
    <w:rsid w:val="00B37E22"/>
    <w:rsid w:val="00B47321"/>
    <w:rsid w:val="00B52A01"/>
    <w:rsid w:val="00B54EF1"/>
    <w:rsid w:val="00B743C8"/>
    <w:rsid w:val="00BB520D"/>
    <w:rsid w:val="00BE7CDB"/>
    <w:rsid w:val="00BF6200"/>
    <w:rsid w:val="00C028CC"/>
    <w:rsid w:val="00C03A0D"/>
    <w:rsid w:val="00C10A20"/>
    <w:rsid w:val="00C34B15"/>
    <w:rsid w:val="00C54327"/>
    <w:rsid w:val="00C96CE7"/>
    <w:rsid w:val="00D5157D"/>
    <w:rsid w:val="00D53027"/>
    <w:rsid w:val="00D83D76"/>
    <w:rsid w:val="00D95D92"/>
    <w:rsid w:val="00E05C30"/>
    <w:rsid w:val="00E25ED2"/>
    <w:rsid w:val="00E83BBD"/>
    <w:rsid w:val="00EA29C9"/>
    <w:rsid w:val="00EA6A44"/>
    <w:rsid w:val="00ED5C21"/>
    <w:rsid w:val="00F13EA4"/>
    <w:rsid w:val="00F166EB"/>
    <w:rsid w:val="00F5485D"/>
    <w:rsid w:val="00F67945"/>
    <w:rsid w:val="00FC2A1E"/>
    <w:rsid w:val="00FD0A86"/>
    <w:rsid w:val="0626E950"/>
    <w:rsid w:val="0A212B91"/>
    <w:rsid w:val="0BA4EFA9"/>
    <w:rsid w:val="163EFC61"/>
    <w:rsid w:val="165E3CFA"/>
    <w:rsid w:val="189175F7"/>
    <w:rsid w:val="1B5F4B30"/>
    <w:rsid w:val="1B88E1CA"/>
    <w:rsid w:val="1CDCB10D"/>
    <w:rsid w:val="2304F8CB"/>
    <w:rsid w:val="23A68E91"/>
    <w:rsid w:val="24B8CC37"/>
    <w:rsid w:val="266A6AF6"/>
    <w:rsid w:val="287CFE09"/>
    <w:rsid w:val="2B5286C0"/>
    <w:rsid w:val="2BA4C308"/>
    <w:rsid w:val="2F176426"/>
    <w:rsid w:val="37EC111A"/>
    <w:rsid w:val="38AE08FE"/>
    <w:rsid w:val="3AD9EC16"/>
    <w:rsid w:val="3FD4AF99"/>
    <w:rsid w:val="402F5E8C"/>
    <w:rsid w:val="4677640A"/>
    <w:rsid w:val="4917E8B0"/>
    <w:rsid w:val="4AFEC7D9"/>
    <w:rsid w:val="4B9CB0D5"/>
    <w:rsid w:val="4F7E7F14"/>
    <w:rsid w:val="4FDB7A1A"/>
    <w:rsid w:val="503ECA64"/>
    <w:rsid w:val="68BF0816"/>
    <w:rsid w:val="6DF45658"/>
    <w:rsid w:val="708B2EB5"/>
    <w:rsid w:val="759BF8DC"/>
    <w:rsid w:val="7D355271"/>
    <w:rsid w:val="7DF2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319E7"/>
  <w15:docId w15:val="{F3A26EAA-4B6D-4D22-BFF2-80674D31D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34B15"/>
    <w:pPr>
      <w:spacing w:after="0" w:line="240" w:lineRule="auto"/>
    </w:pPr>
    <w:rPr>
      <w:rFonts w:ascii="Verdana" w:hAnsi="Verdana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A2421"/>
    <w:pPr>
      <w:keepNext/>
      <w:keepLines/>
      <w:spacing w:before="120" w:after="200" w:line="360" w:lineRule="auto"/>
      <w:ind w:right="57"/>
      <w:outlineLvl w:val="0"/>
    </w:pPr>
    <w:rPr>
      <w:rFonts w:ascii="Arial" w:hAnsi="Arial" w:eastAsia="Arial" w:cs="Arial"/>
      <w:b/>
      <w:bCs/>
      <w:color w:val="0D0D0D" w:themeColor="text1" w:themeTint="F2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5485D"/>
    <w:pPr>
      <w:keepNext/>
      <w:keepLines/>
      <w:spacing w:after="240"/>
      <w:outlineLvl w:val="1"/>
    </w:pPr>
    <w:rPr>
      <w:rFonts w:eastAsia="Calibri" w:cs="Arial" w:asciiTheme="minorHAnsi" w:hAnsiTheme="minorHAnsi"/>
      <w:b/>
      <w:bCs/>
      <w:color w:val="000000" w:themeColor="text1"/>
      <w:szCs w:val="28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C34B15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34B1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C34B1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C34B1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C34B15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C34B15"/>
    <w:pPr>
      <w:numPr>
        <w:ilvl w:val="7"/>
        <w:numId w:val="1"/>
      </w:numPr>
      <w:spacing w:before="240" w:after="60"/>
      <w:outlineLvl w:val="7"/>
    </w:pPr>
    <w:rPr>
      <w:i/>
      <w:iCs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C34B15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rsid w:val="00C34B15"/>
    <w:rPr>
      <w:rFonts w:ascii="Verdana" w:hAnsi="Verdana" w:eastAsia="Times New Roman" w:cs="Arial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rsid w:val="00C34B15"/>
    <w:rPr>
      <w:rFonts w:ascii="Verdana" w:hAnsi="Verdana" w:eastAsia="Times New Roman" w:cs="Times New Roman"/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rsid w:val="00C34B15"/>
    <w:rPr>
      <w:rFonts w:ascii="Verdana" w:hAnsi="Verdana" w:eastAsia="Times New Roman" w:cs="Times New Roman"/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rsid w:val="00C34B15"/>
    <w:rPr>
      <w:rFonts w:ascii="Verdana" w:hAnsi="Verdana" w:eastAsia="Times New Roman" w:cs="Times New Roman"/>
      <w:b/>
      <w:bCs/>
    </w:rPr>
  </w:style>
  <w:style w:type="character" w:styleId="Heading7Char" w:customStyle="1">
    <w:name w:val="Heading 7 Char"/>
    <w:basedOn w:val="DefaultParagraphFont"/>
    <w:link w:val="Heading7"/>
    <w:rsid w:val="00C34B15"/>
    <w:rPr>
      <w:rFonts w:ascii="Verdana" w:hAnsi="Verdana" w:eastAsia="Times New Roman" w:cs="Times New Roman"/>
      <w:sz w:val="24"/>
      <w:szCs w:val="24"/>
    </w:rPr>
  </w:style>
  <w:style w:type="character" w:styleId="Heading8Char" w:customStyle="1">
    <w:name w:val="Heading 8 Char"/>
    <w:basedOn w:val="DefaultParagraphFont"/>
    <w:link w:val="Heading8"/>
    <w:rsid w:val="00C34B15"/>
    <w:rPr>
      <w:rFonts w:ascii="Verdana" w:hAnsi="Verdana" w:eastAsia="Times New Roman" w:cs="Times New Roman"/>
      <w:i/>
      <w:iCs/>
      <w:sz w:val="24"/>
      <w:szCs w:val="24"/>
    </w:rPr>
  </w:style>
  <w:style w:type="character" w:styleId="Heading9Char" w:customStyle="1">
    <w:name w:val="Heading 9 Char"/>
    <w:basedOn w:val="DefaultParagraphFont"/>
    <w:link w:val="Heading9"/>
    <w:rsid w:val="00C34B15"/>
    <w:rPr>
      <w:rFonts w:ascii="Verdana" w:hAnsi="Verdana" w:eastAsia="Times New Roman" w:cs="Arial"/>
    </w:rPr>
  </w:style>
  <w:style w:type="table" w:styleId="TableGrid">
    <w:name w:val="Table Grid"/>
    <w:basedOn w:val="TableNormal"/>
    <w:uiPriority w:val="39"/>
    <w:rsid w:val="00290BD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BD5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90BD5"/>
    <w:rPr>
      <w:rFonts w:ascii="Tahoma" w:hAnsi="Tahoma" w:eastAsia="Times New Roman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90BD5"/>
    <w:rPr>
      <w:rFonts w:ascii="Verdana" w:hAnsi="Verdana" w:eastAsia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90BD5"/>
    <w:rPr>
      <w:rFonts w:ascii="Verdana" w:hAnsi="Verdana" w:eastAsia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3027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82E7D"/>
    <w:pPr>
      <w:spacing w:after="0" w:line="240" w:lineRule="auto"/>
    </w:pPr>
    <w:rPr>
      <w:rFonts w:eastAsiaTheme="minorEastAsia"/>
      <w:lang w:val="en-US" w:eastAsia="ja-JP"/>
    </w:rPr>
  </w:style>
  <w:style w:type="character" w:styleId="NoSpacingChar" w:customStyle="1">
    <w:name w:val="No Spacing Char"/>
    <w:basedOn w:val="DefaultParagraphFont"/>
    <w:link w:val="NoSpacing"/>
    <w:uiPriority w:val="1"/>
    <w:rsid w:val="00682E7D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51288F"/>
    <w:pPr>
      <w:spacing w:after="200" w:line="276" w:lineRule="auto"/>
      <w:ind w:left="720"/>
      <w:contextualSpacing/>
    </w:pPr>
    <w:rPr>
      <w:rFonts w:asciiTheme="minorHAnsi" w:hAnsiTheme="minorHAnsi" w:eastAsiaTheme="minorEastAsia" w:cstheme="minorBidi"/>
      <w:color w:val="000000" w:themeColor="text1"/>
      <w:szCs w:val="22"/>
    </w:rPr>
  </w:style>
  <w:style w:type="character" w:styleId="Heading1Char" w:customStyle="1">
    <w:name w:val="Heading 1 Char"/>
    <w:basedOn w:val="DefaultParagraphFont"/>
    <w:link w:val="Heading1"/>
    <w:uiPriority w:val="9"/>
    <w:rsid w:val="007A2421"/>
    <w:rPr>
      <w:rFonts w:ascii="Arial" w:hAnsi="Arial" w:eastAsia="Arial" w:cs="Arial"/>
      <w:b/>
      <w:bCs/>
      <w:color w:val="0D0D0D" w:themeColor="text1" w:themeTint="F2"/>
    </w:rPr>
  </w:style>
  <w:style w:type="character" w:styleId="Heading2Char" w:customStyle="1">
    <w:name w:val="Heading 2 Char"/>
    <w:basedOn w:val="DefaultParagraphFont"/>
    <w:link w:val="Heading2"/>
    <w:uiPriority w:val="9"/>
    <w:rsid w:val="00F5485D"/>
    <w:rPr>
      <w:rFonts w:eastAsia="Calibri" w:cs="Arial"/>
      <w:b/>
      <w:bCs/>
      <w:color w:val="000000" w:themeColor="text1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54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85D"/>
    <w:pPr>
      <w:spacing w:after="200" w:line="276" w:lineRule="auto"/>
    </w:pPr>
    <w:rPr>
      <w:rFonts w:asciiTheme="minorHAnsi" w:hAnsiTheme="minorHAnsi" w:eastAsiaTheme="minorEastAsia" w:cstheme="minorBidi"/>
      <w:color w:val="000000" w:themeColor="text1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5485D"/>
    <w:rPr>
      <w:rFonts w:eastAsiaTheme="minorEastAsia"/>
      <w:color w:val="000000" w:themeColor="text1"/>
      <w:sz w:val="20"/>
      <w:szCs w:val="20"/>
      <w:lang w:eastAsia="en-GB"/>
    </w:rPr>
  </w:style>
  <w:style w:type="character" w:styleId="Mention">
    <w:name w:val="Mention"/>
    <w:basedOn w:val="DefaultParagraphFont"/>
    <w:uiPriority w:val="99"/>
    <w:unhideWhenUsed/>
    <w:rsid w:val="00F5485D"/>
    <w:rPr>
      <w:color w:val="2B579A"/>
      <w:shd w:val="clear" w:color="auto" w:fill="E6E6E6"/>
    </w:rPr>
  </w:style>
  <w:style w:type="character" w:styleId="normaltextrun" w:customStyle="1">
    <w:name w:val="normaltextrun"/>
    <w:basedOn w:val="DefaultParagraphFont"/>
    <w:rsid w:val="00F166EB"/>
  </w:style>
  <w:style w:type="paragraph" w:styleId="Revision">
    <w:name w:val="Revision"/>
    <w:hidden/>
    <w:uiPriority w:val="99"/>
    <w:semiHidden/>
    <w:rsid w:val="001F7B60"/>
    <w:pPr>
      <w:spacing w:after="0" w:line="240" w:lineRule="auto"/>
    </w:pPr>
    <w:rPr>
      <w:rFonts w:ascii="Verdana" w:hAnsi="Verdana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image" Target="media/image4.jpeg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3.jpg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gov.wales/llwybr-newydd-wales-transport-strategy-2021-html" TargetMode="External" Id="rId14" /><Relationship Type="http://schemas.openxmlformats.org/officeDocument/2006/relationships/glossaryDocument" Target="glossary/document.xml" Id="Ra3b22d5e1338414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merebark\Downloads\UWTSD%20Policy%20Template%20with%20blank%20pages%20&amp;%20covers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a6e91-69b2-498b-9d13-a2c3106d098a}"/>
      </w:docPartPr>
      <w:docPartBody>
        <w:p w14:paraId="1A017BB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371449-43eb-435e-a0a2-287b0bfa5005">
      <Terms xmlns="http://schemas.microsoft.com/office/infopath/2007/PartnerControls"/>
    </lcf76f155ced4ddcb4097134ff3c332f>
    <TaxCatchAll xmlns="c608ca5d-542f-47b8-b6cb-a5985d25333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E99C87BB8D346904CC4E65218BB50" ma:contentTypeVersion="15" ma:contentTypeDescription="Create a new document." ma:contentTypeScope="" ma:versionID="1a750f3a666c95d6c94b59f5d4d625e1">
  <xsd:schema xmlns:xsd="http://www.w3.org/2001/XMLSchema" xmlns:xs="http://www.w3.org/2001/XMLSchema" xmlns:p="http://schemas.microsoft.com/office/2006/metadata/properties" xmlns:ns2="7b371449-43eb-435e-a0a2-287b0bfa5005" xmlns:ns3="c608ca5d-542f-47b8-b6cb-a5985d253332" targetNamespace="http://schemas.microsoft.com/office/2006/metadata/properties" ma:root="true" ma:fieldsID="47add900de4edfd8a23eeb688cf31926" ns2:_="" ns3:_="">
    <xsd:import namespace="7b371449-43eb-435e-a0a2-287b0bfa5005"/>
    <xsd:import namespace="c608ca5d-542f-47b8-b6cb-a5985d253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71449-43eb-435e-a0a2-287b0bfa5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570377e-a101-46e2-9596-058a9a36e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8ca5d-542f-47b8-b6cb-a5985d25333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85a7ce-0fd7-43b2-a0f2-b070fddbfb8a}" ma:internalName="TaxCatchAll" ma:showField="CatchAllData" ma:web="c608ca5d-542f-47b8-b6cb-a5985d253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BFB0C7-5EDF-45AB-8393-8AC837D5CE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14DB9C-F17F-413E-91F1-E72D3FF2709E}">
  <ds:schemaRefs>
    <ds:schemaRef ds:uri="http://purl.org/dc/dcmitype/"/>
    <ds:schemaRef ds:uri="http://purl.org/dc/elements/1.1/"/>
    <ds:schemaRef ds:uri="http://schemas.microsoft.com/office/2006/documentManagement/types"/>
    <ds:schemaRef ds:uri="ab748796-6f18-4f64-b802-a09176b7ca28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5839ed42-dcd1-43ec-bd9f-950533e356a1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F2AD1A4-498A-4A02-BB07-B48E952ABE3B}"/>
</file>

<file path=customXml/itemProps4.xml><?xml version="1.0" encoding="utf-8"?>
<ds:datastoreItem xmlns:ds="http://schemas.openxmlformats.org/officeDocument/2006/customXml" ds:itemID="{ADAABD6A-A579-45BE-85E1-97C07897E87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UWTSD Policy Template with blank pages &amp; covers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UWTSD Policy Template with blank pages &amp; covers</dc:title>
  <dc:creator>Koi Merebark</dc:creator>
  <cp:lastModifiedBy>Kate Williams (Estates &amp; Facilities)</cp:lastModifiedBy>
  <cp:revision>4</cp:revision>
  <cp:lastPrinted>2015-02-09T16:35:00Z</cp:lastPrinted>
  <dcterms:created xsi:type="dcterms:W3CDTF">2023-06-20T14:53:00Z</dcterms:created>
  <dcterms:modified xsi:type="dcterms:W3CDTF">2024-04-11T15:51:18Z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0x01010079EE99C87BB8D346904CC4E65218BB50</vt:lpwstr>
  </property>
</Properties>
</file>